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FCD7" w14:textId="4CDB1B18" w:rsidR="00D25918" w:rsidRPr="0079783A" w:rsidRDefault="0079783A" w:rsidP="0079783A">
      <w:pPr>
        <w:rPr>
          <w:b/>
          <w:sz w:val="80"/>
          <w:szCs w:val="80"/>
        </w:rPr>
      </w:pPr>
      <w:r w:rsidRPr="0079783A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E37D1" wp14:editId="700A4D2E">
                <wp:simplePos x="0" y="0"/>
                <wp:positionH relativeFrom="page">
                  <wp:posOffset>6350</wp:posOffset>
                </wp:positionH>
                <wp:positionV relativeFrom="paragraph">
                  <wp:posOffset>-106680</wp:posOffset>
                </wp:positionV>
                <wp:extent cx="7553325" cy="46672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66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F569C" w14:textId="17B5465D" w:rsidR="0079783A" w:rsidRPr="00CD0B8E" w:rsidRDefault="003C5CFE" w:rsidP="0079783A">
                            <w:pPr>
                              <w:ind w:left="567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SCCE 1 – Relationship with external contractor or supplier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E37D1" id="Rectangle 2" o:spid="_x0000_s1026" style="position:absolute;margin-left:.5pt;margin-top:-8.4pt;width:594.75pt;height:36.7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" fillcolor="#17365d [2415]" stroked="f" strokeweight="2pt">
                <v:textbox>
                  <w:txbxContent>
                    <w:p w14:paraId="109F569C" w14:textId="17B5465D" w:rsidR="0079783A" w:rsidRPr="00CD0B8E" w:rsidRDefault="003C5CFE" w:rsidP="0079783A">
                      <w:pPr>
                        <w:ind w:left="567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>SCCE 1 – Relationship with external contractor or supplier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284"/>
        <w:gridCol w:w="2977"/>
        <w:gridCol w:w="850"/>
        <w:gridCol w:w="1134"/>
        <w:gridCol w:w="142"/>
        <w:gridCol w:w="2239"/>
      </w:tblGrid>
      <w:tr w:rsidR="00614F7E" w14:paraId="602FC07A" w14:textId="77777777" w:rsidTr="00614F7E">
        <w:trPr>
          <w:trHeight w:val="634"/>
        </w:trPr>
        <w:tc>
          <w:tcPr>
            <w:tcW w:w="1838" w:type="dxa"/>
            <w:shd w:val="clear" w:color="auto" w:fill="E7EFEF"/>
            <w:vAlign w:val="center"/>
          </w:tcPr>
          <w:p w14:paraId="5D641026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Name</w:t>
            </w:r>
          </w:p>
        </w:tc>
        <w:tc>
          <w:tcPr>
            <w:tcW w:w="4253" w:type="dxa"/>
            <w:gridSpan w:val="3"/>
            <w:vAlign w:val="center"/>
          </w:tcPr>
          <w:p w14:paraId="62CC6289" w14:textId="589BBA61" w:rsidR="00614F7E" w:rsidRPr="0088006F" w:rsidRDefault="00614F7E" w:rsidP="000A4624">
            <w:pPr>
              <w:pStyle w:val="Pa3"/>
              <w:spacing w:line="240" w:lineRule="auto"/>
            </w:pPr>
          </w:p>
        </w:tc>
        <w:tc>
          <w:tcPr>
            <w:tcW w:w="2126" w:type="dxa"/>
            <w:gridSpan w:val="3"/>
            <w:shd w:val="clear" w:color="auto" w:fill="E7EFEF"/>
            <w:vAlign w:val="center"/>
          </w:tcPr>
          <w:p w14:paraId="55ED0EB7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Payroll number</w:t>
            </w:r>
          </w:p>
        </w:tc>
        <w:tc>
          <w:tcPr>
            <w:tcW w:w="2239" w:type="dxa"/>
            <w:vAlign w:val="center"/>
          </w:tcPr>
          <w:p w14:paraId="025A605F" w14:textId="7C34E9CB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33DE91DE" w14:textId="77777777" w:rsidTr="00614F7E">
        <w:trPr>
          <w:trHeight w:val="699"/>
        </w:trPr>
        <w:tc>
          <w:tcPr>
            <w:tcW w:w="1838" w:type="dxa"/>
            <w:shd w:val="clear" w:color="auto" w:fill="E7EFEF"/>
            <w:vAlign w:val="center"/>
          </w:tcPr>
          <w:p w14:paraId="22F7E95B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8618" w:type="dxa"/>
            <w:gridSpan w:val="7"/>
            <w:vAlign w:val="center"/>
          </w:tcPr>
          <w:p w14:paraId="1BC01B28" w14:textId="58C5DD0F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0107CE6A" w14:textId="77777777" w:rsidTr="00614F7E">
        <w:trPr>
          <w:trHeight w:val="696"/>
        </w:trPr>
        <w:tc>
          <w:tcPr>
            <w:tcW w:w="1838" w:type="dxa"/>
            <w:shd w:val="clear" w:color="auto" w:fill="E7EFEF"/>
            <w:vAlign w:val="center"/>
          </w:tcPr>
          <w:p w14:paraId="7C8EBE4C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8618" w:type="dxa"/>
            <w:gridSpan w:val="7"/>
            <w:vAlign w:val="center"/>
          </w:tcPr>
          <w:p w14:paraId="0B2762D9" w14:textId="01469E1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73ED01A" w14:textId="77777777" w:rsidTr="00614F7E">
        <w:trPr>
          <w:trHeight w:val="706"/>
        </w:trPr>
        <w:tc>
          <w:tcPr>
            <w:tcW w:w="1838" w:type="dxa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23867919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8618" w:type="dxa"/>
            <w:gridSpan w:val="7"/>
            <w:tcBorders>
              <w:bottom w:val="single" w:sz="4" w:space="0" w:color="000000"/>
            </w:tcBorders>
            <w:vAlign w:val="center"/>
          </w:tcPr>
          <w:p w14:paraId="78E07D96" w14:textId="76156C00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B320328" w14:textId="77777777" w:rsidTr="000A4624">
        <w:trPr>
          <w:trHeight w:val="1109"/>
        </w:trPr>
        <w:tc>
          <w:tcPr>
            <w:tcW w:w="10456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C24732" w14:textId="1CD621CA" w:rsidR="00614F7E" w:rsidRPr="0088006F" w:rsidRDefault="00614F7E" w:rsidP="000A4624">
            <w:pPr>
              <w:pStyle w:val="Pa3"/>
              <w:spacing w:line="240" w:lineRule="auto"/>
            </w:pPr>
            <w:r>
              <w:t>In accordance with the school’s Code of Conduct, I hereby declare my relationship (e.g. friend, relative, business associate) with an external contractor, sub-contractor or supplier as detailed below.</w:t>
            </w:r>
          </w:p>
        </w:tc>
      </w:tr>
      <w:tr w:rsidR="00614F7E" w14:paraId="23E2FA34" w14:textId="77777777" w:rsidTr="00614F7E">
        <w:trPr>
          <w:trHeight w:val="567"/>
        </w:trPr>
        <w:tc>
          <w:tcPr>
            <w:tcW w:w="10456" w:type="dxa"/>
            <w:gridSpan w:val="8"/>
            <w:shd w:val="clear" w:color="auto" w:fill="E7EFEF"/>
            <w:vAlign w:val="center"/>
          </w:tcPr>
          <w:p w14:paraId="48B00600" w14:textId="77777777" w:rsidR="00614F7E" w:rsidRPr="0088006F" w:rsidRDefault="00614F7E" w:rsidP="000A4624">
            <w:pPr>
              <w:pStyle w:val="Pa3"/>
              <w:spacing w:line="240" w:lineRule="auto"/>
            </w:pPr>
            <w:r>
              <w:rPr>
                <w:b/>
              </w:rPr>
              <w:t>External contractor/Sub-contractor/Supplier</w:t>
            </w:r>
          </w:p>
        </w:tc>
      </w:tr>
      <w:tr w:rsidR="00614F7E" w14:paraId="19B055E6" w14:textId="77777777" w:rsidTr="00614F7E">
        <w:trPr>
          <w:trHeight w:val="698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55A56C50" w14:textId="77777777" w:rsidR="00614F7E" w:rsidRPr="0088006F" w:rsidRDefault="00614F7E" w:rsidP="000A4624">
            <w:pPr>
              <w:pStyle w:val="Pa3"/>
              <w:spacing w:line="240" w:lineRule="auto"/>
            </w:pPr>
            <w:r>
              <w:rPr>
                <w:b/>
              </w:rPr>
              <w:t xml:space="preserve">Name </w:t>
            </w:r>
          </w:p>
        </w:tc>
        <w:tc>
          <w:tcPr>
            <w:tcW w:w="7626" w:type="dxa"/>
            <w:gridSpan w:val="6"/>
            <w:vAlign w:val="center"/>
          </w:tcPr>
          <w:p w14:paraId="46392795" w14:textId="6E9F3A5F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094FE022" w14:textId="77777777" w:rsidTr="00614F7E">
        <w:trPr>
          <w:trHeight w:val="1295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1CDC1912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7626" w:type="dxa"/>
            <w:gridSpan w:val="6"/>
            <w:vAlign w:val="center"/>
          </w:tcPr>
          <w:p w14:paraId="42BA8A13" w14:textId="13A82B3E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18DA7222" w14:textId="77777777" w:rsidTr="00614F7E">
        <w:trPr>
          <w:trHeight w:val="670"/>
        </w:trPr>
        <w:tc>
          <w:tcPr>
            <w:tcW w:w="283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563B09" w14:textId="77777777" w:rsidR="00614F7E" w:rsidRPr="0088006F" w:rsidRDefault="00614F7E" w:rsidP="000A4624">
            <w:pPr>
              <w:pStyle w:val="Pa3"/>
              <w:spacing w:line="240" w:lineRule="auto"/>
            </w:pPr>
            <w:r>
              <w:rPr>
                <w:b/>
              </w:rPr>
              <w:t>Nature of relationship</w:t>
            </w:r>
          </w:p>
        </w:tc>
        <w:tc>
          <w:tcPr>
            <w:tcW w:w="7626" w:type="dxa"/>
            <w:gridSpan w:val="6"/>
            <w:tcBorders>
              <w:bottom w:val="single" w:sz="4" w:space="0" w:color="000000"/>
            </w:tcBorders>
            <w:vAlign w:val="center"/>
          </w:tcPr>
          <w:p w14:paraId="7F23BB6E" w14:textId="4073535C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05B2AAE" w14:textId="77777777" w:rsidTr="000A4624">
        <w:trPr>
          <w:trHeight w:val="80"/>
        </w:trPr>
        <w:tc>
          <w:tcPr>
            <w:tcW w:w="10456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594FE8" w14:textId="77777777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13F93123" w14:textId="77777777" w:rsidTr="00614F7E">
        <w:trPr>
          <w:trHeight w:val="1124"/>
        </w:trPr>
        <w:tc>
          <w:tcPr>
            <w:tcW w:w="2830" w:type="dxa"/>
            <w:gridSpan w:val="2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74814646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 xml:space="preserve">Employee signature </w:t>
            </w:r>
            <w:r w:rsidRPr="0088006F">
              <w:t>(electronic if possible)</w:t>
            </w:r>
          </w:p>
        </w:tc>
        <w:tc>
          <w:tcPr>
            <w:tcW w:w="7626" w:type="dxa"/>
            <w:gridSpan w:val="6"/>
            <w:tcBorders>
              <w:bottom w:val="single" w:sz="4" w:space="0" w:color="000000"/>
            </w:tcBorders>
            <w:vAlign w:val="center"/>
          </w:tcPr>
          <w:p w14:paraId="1E71EF61" w14:textId="6225B52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03179CB" w14:textId="77777777" w:rsidTr="000A4624">
        <w:trPr>
          <w:trHeight w:val="983"/>
        </w:trPr>
        <w:tc>
          <w:tcPr>
            <w:tcW w:w="1045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DEB779" w14:textId="708342AE" w:rsidR="00614F7E" w:rsidRPr="007B63B1" w:rsidRDefault="00614F7E" w:rsidP="000A4624">
            <w:pPr>
              <w:pStyle w:val="Pa3"/>
              <w:spacing w:line="240" w:lineRule="auto"/>
              <w:jc w:val="center"/>
              <w:rPr>
                <w:b/>
              </w:rPr>
            </w:pPr>
            <w:r w:rsidRPr="007B63B1">
              <w:rPr>
                <w:b/>
              </w:rPr>
              <w:t xml:space="preserve">Please send the form to your </w:t>
            </w:r>
            <w:r>
              <w:rPr>
                <w:b/>
              </w:rPr>
              <w:t>headteacher</w:t>
            </w:r>
            <w:r w:rsidRPr="007B63B1">
              <w:rPr>
                <w:b/>
              </w:rPr>
              <w:t xml:space="preserve"> for approval. If you are </w:t>
            </w:r>
            <w:r>
              <w:rPr>
                <w:b/>
              </w:rPr>
              <w:t>the headteacher</w:t>
            </w:r>
            <w:r w:rsidRPr="007B63B1">
              <w:rPr>
                <w:b/>
              </w:rPr>
              <w:t xml:space="preserve">, you should send it to your </w:t>
            </w:r>
            <w:r>
              <w:rPr>
                <w:b/>
              </w:rPr>
              <w:t>Chair of Governors.</w:t>
            </w:r>
          </w:p>
        </w:tc>
      </w:tr>
      <w:tr w:rsidR="00614F7E" w14:paraId="2A93FAAD" w14:textId="77777777" w:rsidTr="000A4624">
        <w:trPr>
          <w:trHeight w:val="80"/>
        </w:trPr>
        <w:tc>
          <w:tcPr>
            <w:tcW w:w="10456" w:type="dxa"/>
            <w:gridSpan w:val="8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1A3C9C" w14:textId="77777777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68240601" w14:textId="77777777" w:rsidTr="00614F7E">
        <w:trPr>
          <w:trHeight w:val="567"/>
        </w:trPr>
        <w:tc>
          <w:tcPr>
            <w:tcW w:w="10456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E7EFEF"/>
            <w:vAlign w:val="center"/>
          </w:tcPr>
          <w:p w14:paraId="0A0475B3" w14:textId="77777777" w:rsidR="00614F7E" w:rsidRPr="00461E08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Acknowledgement</w:t>
            </w:r>
          </w:p>
        </w:tc>
      </w:tr>
      <w:tr w:rsidR="00614F7E" w14:paraId="68D282A2" w14:textId="77777777" w:rsidTr="00614F7E">
        <w:trPr>
          <w:trHeight w:val="684"/>
        </w:trPr>
        <w:tc>
          <w:tcPr>
            <w:tcW w:w="694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1F" w14:textId="77777777" w:rsidR="00614F7E" w:rsidRPr="007B63B1" w:rsidRDefault="00614F7E" w:rsidP="000A4624">
            <w:pPr>
              <w:pStyle w:val="Pa3"/>
              <w:spacing w:line="240" w:lineRule="auto"/>
            </w:pPr>
            <w:r>
              <w:t>Acknowledgement letter sent to employee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6859" w14:textId="77777777" w:rsidR="00614F7E" w:rsidRPr="007B63B1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7B63B1">
              <w:rPr>
                <w:b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510" w14:textId="33333406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29F1708B" w14:textId="77777777" w:rsidTr="00614F7E">
        <w:trPr>
          <w:trHeight w:val="708"/>
        </w:trPr>
        <w:tc>
          <w:tcPr>
            <w:tcW w:w="694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6960" w14:textId="0BF534F7" w:rsidR="00614F7E" w:rsidRPr="007B63B1" w:rsidRDefault="00614F7E" w:rsidP="000A4624">
            <w:pPr>
              <w:pStyle w:val="Pa3"/>
              <w:spacing w:line="240" w:lineRule="auto"/>
            </w:pPr>
            <w:bookmarkStart w:id="0" w:name="_GoBack"/>
            <w:r>
              <w:t xml:space="preserve">Copy of form </w:t>
            </w:r>
            <w:r w:rsidR="009D0ECF">
              <w:t>and letter placed</w:t>
            </w:r>
            <w:r>
              <w:t xml:space="preserve"> on </w:t>
            </w:r>
            <w:r w:rsidR="009D0ECF">
              <w:t xml:space="preserve">employee’s </w:t>
            </w:r>
            <w:r>
              <w:t>personal file</w:t>
            </w:r>
            <w:bookmarkEnd w:id="0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70A0" w14:textId="77777777" w:rsidR="00614F7E" w:rsidRPr="007B63B1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8190" w14:textId="00D42E8A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5923F18B" w14:textId="77777777" w:rsidTr="00614F7E">
        <w:trPr>
          <w:trHeight w:val="794"/>
        </w:trPr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07452A" w14:textId="19000AD4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name</w:t>
            </w:r>
          </w:p>
        </w:tc>
        <w:tc>
          <w:tcPr>
            <w:tcW w:w="734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F521F0" w14:textId="74170623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4F0F2AAF" w14:textId="77777777" w:rsidTr="00614F7E">
        <w:trPr>
          <w:trHeight w:val="1061"/>
        </w:trPr>
        <w:tc>
          <w:tcPr>
            <w:tcW w:w="3114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F6886" w14:textId="11F82EB3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signature</w:t>
            </w:r>
          </w:p>
          <w:p w14:paraId="12898E83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t>(electronic if possible)</w:t>
            </w:r>
          </w:p>
        </w:tc>
        <w:tc>
          <w:tcPr>
            <w:tcW w:w="734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2CE30C" w14:textId="630F7180" w:rsidR="00614F7E" w:rsidRPr="007B63B1" w:rsidRDefault="00614F7E" w:rsidP="000A4624">
            <w:pPr>
              <w:pStyle w:val="Pa3"/>
              <w:spacing w:line="240" w:lineRule="auto"/>
            </w:pPr>
          </w:p>
        </w:tc>
      </w:tr>
    </w:tbl>
    <w:p w14:paraId="1A70E71D" w14:textId="77777777" w:rsidR="0079783A" w:rsidRPr="0079783A" w:rsidRDefault="0079783A" w:rsidP="0079783A">
      <w:pPr>
        <w:rPr>
          <w:sz w:val="28"/>
          <w:szCs w:val="28"/>
        </w:rPr>
      </w:pPr>
    </w:p>
    <w:sectPr w:rsidR="0079783A" w:rsidRPr="0079783A" w:rsidSect="0079783A">
      <w:footerReference w:type="default" r:id="rId9"/>
      <w:pgSz w:w="11906" w:h="16838"/>
      <w:pgMar w:top="426" w:right="720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A8CF0" w14:textId="77777777" w:rsidR="00935678" w:rsidRDefault="00935678" w:rsidP="0077606C">
      <w:r>
        <w:separator/>
      </w:r>
    </w:p>
  </w:endnote>
  <w:endnote w:type="continuationSeparator" w:id="0">
    <w:p w14:paraId="6649DE87" w14:textId="77777777" w:rsidR="00935678" w:rsidRDefault="00935678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F14E" w14:textId="77777777" w:rsidR="00935678" w:rsidRDefault="00935678" w:rsidP="0077606C">
      <w:r>
        <w:separator/>
      </w:r>
    </w:p>
  </w:footnote>
  <w:footnote w:type="continuationSeparator" w:id="0">
    <w:p w14:paraId="608371BE" w14:textId="77777777" w:rsidR="00935678" w:rsidRDefault="00935678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336B2"/>
    <w:rsid w:val="0003482B"/>
    <w:rsid w:val="00044371"/>
    <w:rsid w:val="00066DDA"/>
    <w:rsid w:val="000C7062"/>
    <w:rsid w:val="001604BE"/>
    <w:rsid w:val="001626D7"/>
    <w:rsid w:val="00194DC8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F3062"/>
    <w:rsid w:val="00327993"/>
    <w:rsid w:val="00337338"/>
    <w:rsid w:val="00337C7A"/>
    <w:rsid w:val="00353A9F"/>
    <w:rsid w:val="003A780A"/>
    <w:rsid w:val="003C5CFE"/>
    <w:rsid w:val="003D0C39"/>
    <w:rsid w:val="003D16A2"/>
    <w:rsid w:val="003D3643"/>
    <w:rsid w:val="003D4E52"/>
    <w:rsid w:val="003F5761"/>
    <w:rsid w:val="00432DBF"/>
    <w:rsid w:val="0044270C"/>
    <w:rsid w:val="004441F1"/>
    <w:rsid w:val="00470961"/>
    <w:rsid w:val="00471470"/>
    <w:rsid w:val="00493670"/>
    <w:rsid w:val="0049392D"/>
    <w:rsid w:val="004C7792"/>
    <w:rsid w:val="004D041A"/>
    <w:rsid w:val="004D3C2E"/>
    <w:rsid w:val="004F519E"/>
    <w:rsid w:val="00582864"/>
    <w:rsid w:val="005C2B50"/>
    <w:rsid w:val="006057E0"/>
    <w:rsid w:val="00614F7E"/>
    <w:rsid w:val="0063644D"/>
    <w:rsid w:val="00641543"/>
    <w:rsid w:val="0064682F"/>
    <w:rsid w:val="00650B0C"/>
    <w:rsid w:val="006B5221"/>
    <w:rsid w:val="006D5437"/>
    <w:rsid w:val="006F60BB"/>
    <w:rsid w:val="00705C5D"/>
    <w:rsid w:val="00711AFB"/>
    <w:rsid w:val="007337E1"/>
    <w:rsid w:val="00754309"/>
    <w:rsid w:val="0077606C"/>
    <w:rsid w:val="00790298"/>
    <w:rsid w:val="0079783A"/>
    <w:rsid w:val="007A17B5"/>
    <w:rsid w:val="007D17DB"/>
    <w:rsid w:val="007D2D88"/>
    <w:rsid w:val="007D4ADC"/>
    <w:rsid w:val="007E2246"/>
    <w:rsid w:val="007F33B7"/>
    <w:rsid w:val="00803D5B"/>
    <w:rsid w:val="008177B2"/>
    <w:rsid w:val="008267B1"/>
    <w:rsid w:val="00830BF2"/>
    <w:rsid w:val="008527F3"/>
    <w:rsid w:val="00884206"/>
    <w:rsid w:val="008864D4"/>
    <w:rsid w:val="008C6D44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0ECF"/>
    <w:rsid w:val="009D5F31"/>
    <w:rsid w:val="009F4203"/>
    <w:rsid w:val="00A13102"/>
    <w:rsid w:val="00A13BB0"/>
    <w:rsid w:val="00A3622E"/>
    <w:rsid w:val="00A401AF"/>
    <w:rsid w:val="00A62B00"/>
    <w:rsid w:val="00A704E9"/>
    <w:rsid w:val="00A87CC6"/>
    <w:rsid w:val="00A934AE"/>
    <w:rsid w:val="00A95BB0"/>
    <w:rsid w:val="00B04A2E"/>
    <w:rsid w:val="00B12761"/>
    <w:rsid w:val="00B14F26"/>
    <w:rsid w:val="00B363B3"/>
    <w:rsid w:val="00B36888"/>
    <w:rsid w:val="00B52609"/>
    <w:rsid w:val="00B82F47"/>
    <w:rsid w:val="00B96633"/>
    <w:rsid w:val="00BD0EAD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7EB2"/>
    <w:rsid w:val="00DB40D5"/>
    <w:rsid w:val="00DB582F"/>
    <w:rsid w:val="00E078AA"/>
    <w:rsid w:val="00E241A1"/>
    <w:rsid w:val="00E4199C"/>
    <w:rsid w:val="00E57DA7"/>
    <w:rsid w:val="00E64A59"/>
    <w:rsid w:val="00E65A55"/>
    <w:rsid w:val="00EB620B"/>
    <w:rsid w:val="00EE0BD2"/>
    <w:rsid w:val="00F153C7"/>
    <w:rsid w:val="00F4303D"/>
    <w:rsid w:val="00F56695"/>
    <w:rsid w:val="00F646B1"/>
    <w:rsid w:val="00F94880"/>
    <w:rsid w:val="00FC0FAC"/>
    <w:rsid w:val="00FC2FD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Pa3">
    <w:name w:val="Pa3"/>
    <w:basedOn w:val="Normal"/>
    <w:next w:val="Normal"/>
    <w:uiPriority w:val="99"/>
    <w:rsid w:val="00614F7E"/>
    <w:pPr>
      <w:autoSpaceDE w:val="0"/>
      <w:autoSpaceDN w:val="0"/>
      <w:adjustRightInd w:val="0"/>
      <w:spacing w:line="241" w:lineRule="atLeast"/>
    </w:pPr>
    <w:rPr>
      <w:rFonts w:eastAsiaTheme="minorHAnsi" w:cs="Arial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4B115D5FFD34487C2DEF6F021877A" ma:contentTypeVersion="18" ma:contentTypeDescription="Create a new document." ma:contentTypeScope="" ma:versionID="82486bb42002b66a351b6d7fc7ddca17">
  <xsd:schema xmlns:xsd="http://www.w3.org/2001/XMLSchema" xmlns:xs="http://www.w3.org/2001/XMLSchema" xmlns:p="http://schemas.microsoft.com/office/2006/metadata/properties" xmlns:ns2="2cbda01f-3da9-47c0-af27-fe9a3cd854c9" xmlns:ns3="b7b97f35-70d7-4a2c-a8dc-9e95e456d3dd" targetNamespace="http://schemas.microsoft.com/office/2006/metadata/properties" ma:root="true" ma:fieldsID="bcb0bd9d909f327bc0f6a65b493f6ecc" ns2:_="" ns3:_="">
    <xsd:import namespace="2cbda01f-3da9-47c0-af27-fe9a3cd854c9"/>
    <xsd:import namespace="b7b97f35-70d7-4a2c-a8dc-9e95e456d3dd"/>
    <xsd:element name="properties">
      <xsd:complexType>
        <xsd:sequence>
          <xsd:element name="documentManagement">
            <xsd:complexType>
              <xsd:all>
                <xsd:element ref="ns2:OwnerEmail"/>
                <xsd:element ref="ns2:ReviewDate"/>
                <xsd:element ref="ns2:_Flow_SignoffStatus" minOccurs="0"/>
                <xsd:element ref="ns2:ImportantDocumen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da01f-3da9-47c0-af27-fe9a3cd854c9" elementFormDefault="qualified">
    <xsd:import namespace="http://schemas.microsoft.com/office/2006/documentManagement/types"/>
    <xsd:import namespace="http://schemas.microsoft.com/office/infopath/2007/PartnerControls"/>
    <xsd:element name="OwnerEmail" ma:index="2" ma:displayName="Owner Email" ma:format="Dropdown" ma:internalName="OwnerEmail" ma:readOnly="false">
      <xsd:simpleType>
        <xsd:union memberTypes="dms:Text">
          <xsd:simpleType>
            <xsd:restriction base="dms:Choice">
              <xsd:enumeration value="extranet@durham.gov.uk"/>
            </xsd:restriction>
          </xsd:simpleType>
        </xsd:union>
      </xsd:simpleType>
    </xsd:element>
    <xsd:element name="ReviewDate" ma:index="3" ma:displayName="Review Date" ma:format="DateOnly" ma:internalName="ReviewDate" ma:readOnly="false">
      <xsd:simpleType>
        <xsd:restriction base="dms:DateTime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portantDocument" ma:index="7" nillable="true" ma:displayName="Important Document" ma:default="0" ma:format="Dropdown" ma:hidden="true" ma:internalName="ImportantDocument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7f35-70d7-4a2c-a8dc-9e95e456d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2cbda01f-3da9-47c0-af27-fe9a3cd854c9">2026-09-29T23:00:00+00:00</ReviewDate>
    <ImportantDocument xmlns="2cbda01f-3da9-47c0-af27-fe9a3cd854c9">false</ImportantDocument>
    <OwnerEmail xmlns="2cbda01f-3da9-47c0-af27-fe9a3cd854c9">hradvice@durham.gov.uk</OwnerEmail>
    <_Flow_SignoffStatus xmlns="2cbda01f-3da9-47c0-af27-fe9a3cd854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D91D0F-9460-43E3-ADB0-EA8AEF367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62D5F8-FFBA-481E-A8B7-7613923076D9}"/>
</file>

<file path=customXml/itemProps4.xml><?xml version="1.0" encoding="utf-8"?>
<ds:datastoreItem xmlns:ds="http://schemas.openxmlformats.org/officeDocument/2006/customXml" ds:itemID="{29CACFBB-9F52-428B-A1DF-1AC5FC699B0F}"/>
</file>

<file path=customXml/itemProps5.xml><?xml version="1.0" encoding="utf-8"?>
<ds:datastoreItem xmlns:ds="http://schemas.openxmlformats.org/officeDocument/2006/customXml" ds:itemID="{18538A59-06CA-4955-BF5A-53D0F7C8EC66}"/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Lauren Kaps</cp:lastModifiedBy>
  <cp:revision>3</cp:revision>
  <cp:lastPrinted>2015-09-15T14:16:00Z</cp:lastPrinted>
  <dcterms:created xsi:type="dcterms:W3CDTF">2020-09-28T08:24:00Z</dcterms:created>
  <dcterms:modified xsi:type="dcterms:W3CDTF">2020-09-28T09:04:00Z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0x0101009E14B115D5FFD34487C2DEF6F021877A</vt:lpwstr>
  </property>
</Properties>
</file>