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EFCD7" w14:textId="4CDB1B18" w:rsidR="00D25918" w:rsidRPr="0079783A" w:rsidRDefault="0079783A" w:rsidP="0079783A">
      <w:pPr>
        <w:rPr>
          <w:b/>
          <w:sz w:val="80"/>
          <w:szCs w:val="80"/>
        </w:rPr>
      </w:pPr>
      <w:r w:rsidRPr="0079783A"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CE37D1" wp14:editId="700A4D2E">
                <wp:simplePos x="0" y="0"/>
                <wp:positionH relativeFrom="page">
                  <wp:posOffset>6350</wp:posOffset>
                </wp:positionH>
                <wp:positionV relativeFrom="paragraph">
                  <wp:posOffset>-106680</wp:posOffset>
                </wp:positionV>
                <wp:extent cx="7553325" cy="46672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4667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9F569C" w14:textId="2DA22E69" w:rsidR="0079783A" w:rsidRPr="00CD0B8E" w:rsidRDefault="003C5CFE" w:rsidP="0079783A">
                            <w:pPr>
                              <w:ind w:left="567"/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 xml:space="preserve">SCCE </w:t>
                            </w:r>
                            <w:r w:rsidR="00BD7019"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 xml:space="preserve"> – </w:t>
                            </w:r>
                            <w:r w:rsidR="00BD7019"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>Declaration of personal interests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CE37D1" id="Rectangle 2" o:spid="_x0000_s1026" style="position:absolute;margin-left:.5pt;margin-top:-8.4pt;width:594.75pt;height:36.7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" fillcolor="#17365d [2415]" stroked="f" strokeweight="2pt">
                <v:textbox>
                  <w:txbxContent>
                    <w:p w14:paraId="109F569C" w14:textId="2DA22E69" w:rsidR="0079783A" w:rsidRPr="00CD0B8E" w:rsidRDefault="003C5CFE" w:rsidP="0079783A">
                      <w:pPr>
                        <w:ind w:left="567"/>
                        <w:rPr>
                          <w:b/>
                          <w:bCs/>
                          <w:sz w:val="32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28"/>
                        </w:rPr>
                        <w:t xml:space="preserve">SCCE </w:t>
                      </w:r>
                      <w:r w:rsidR="00BD7019">
                        <w:rPr>
                          <w:b/>
                          <w:bCs/>
                          <w:sz w:val="32"/>
                          <w:szCs w:val="28"/>
                        </w:rPr>
                        <w:t>2</w:t>
                      </w:r>
                      <w:r>
                        <w:rPr>
                          <w:b/>
                          <w:bCs/>
                          <w:sz w:val="32"/>
                          <w:szCs w:val="28"/>
                        </w:rPr>
                        <w:t xml:space="preserve"> – </w:t>
                      </w:r>
                      <w:r w:rsidR="00BD7019">
                        <w:rPr>
                          <w:b/>
                          <w:bCs/>
                          <w:sz w:val="32"/>
                          <w:szCs w:val="28"/>
                        </w:rPr>
                        <w:t>Declaration of personal interests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/>
              </v:rect>
            </w:pict>
          </mc:Fallback>
        </mc:AlternateConten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709"/>
        <w:gridCol w:w="851"/>
        <w:gridCol w:w="141"/>
        <w:gridCol w:w="284"/>
        <w:gridCol w:w="425"/>
        <w:gridCol w:w="2552"/>
        <w:gridCol w:w="850"/>
        <w:gridCol w:w="1134"/>
        <w:gridCol w:w="142"/>
        <w:gridCol w:w="2239"/>
      </w:tblGrid>
      <w:tr w:rsidR="00614F7E" w14:paraId="602FC07A" w14:textId="77777777" w:rsidTr="00AB5070">
        <w:trPr>
          <w:trHeight w:val="634"/>
        </w:trPr>
        <w:tc>
          <w:tcPr>
            <w:tcW w:w="1838" w:type="dxa"/>
            <w:gridSpan w:val="2"/>
            <w:shd w:val="clear" w:color="auto" w:fill="E7EFEF"/>
            <w:vAlign w:val="center"/>
          </w:tcPr>
          <w:p w14:paraId="5D641026" w14:textId="77777777" w:rsidR="00614F7E" w:rsidRPr="0088006F" w:rsidRDefault="00614F7E" w:rsidP="000A4624">
            <w:pPr>
              <w:pStyle w:val="Pa3"/>
              <w:spacing w:line="240" w:lineRule="auto"/>
              <w:rPr>
                <w:b/>
              </w:rPr>
            </w:pPr>
            <w:r w:rsidRPr="0088006F">
              <w:rPr>
                <w:b/>
              </w:rPr>
              <w:t>Name</w:t>
            </w:r>
          </w:p>
        </w:tc>
        <w:tc>
          <w:tcPr>
            <w:tcW w:w="4253" w:type="dxa"/>
            <w:gridSpan w:val="5"/>
            <w:vAlign w:val="center"/>
          </w:tcPr>
          <w:p w14:paraId="62CC6289" w14:textId="589BBA61" w:rsidR="00614F7E" w:rsidRPr="0088006F" w:rsidRDefault="00614F7E" w:rsidP="000A4624">
            <w:pPr>
              <w:pStyle w:val="Pa3"/>
              <w:spacing w:line="240" w:lineRule="auto"/>
            </w:pPr>
          </w:p>
        </w:tc>
        <w:tc>
          <w:tcPr>
            <w:tcW w:w="2126" w:type="dxa"/>
            <w:gridSpan w:val="3"/>
            <w:shd w:val="clear" w:color="auto" w:fill="E7EFEF"/>
            <w:vAlign w:val="center"/>
          </w:tcPr>
          <w:p w14:paraId="55ED0EB7" w14:textId="77777777" w:rsidR="00614F7E" w:rsidRPr="0088006F" w:rsidRDefault="00614F7E" w:rsidP="000A4624">
            <w:pPr>
              <w:pStyle w:val="Pa3"/>
              <w:spacing w:line="240" w:lineRule="auto"/>
              <w:rPr>
                <w:b/>
              </w:rPr>
            </w:pPr>
            <w:r w:rsidRPr="0088006F">
              <w:rPr>
                <w:b/>
              </w:rPr>
              <w:t>Payroll number</w:t>
            </w:r>
          </w:p>
        </w:tc>
        <w:tc>
          <w:tcPr>
            <w:tcW w:w="2239" w:type="dxa"/>
            <w:vAlign w:val="center"/>
          </w:tcPr>
          <w:p w14:paraId="025A605F" w14:textId="7C34E9CB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33DE91DE" w14:textId="77777777" w:rsidTr="00AB5070">
        <w:trPr>
          <w:trHeight w:val="699"/>
        </w:trPr>
        <w:tc>
          <w:tcPr>
            <w:tcW w:w="1838" w:type="dxa"/>
            <w:gridSpan w:val="2"/>
            <w:shd w:val="clear" w:color="auto" w:fill="E7EFEF"/>
            <w:vAlign w:val="center"/>
          </w:tcPr>
          <w:p w14:paraId="22F7E95B" w14:textId="77777777" w:rsidR="00614F7E" w:rsidRPr="0088006F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Job title</w:t>
            </w:r>
          </w:p>
        </w:tc>
        <w:tc>
          <w:tcPr>
            <w:tcW w:w="8618" w:type="dxa"/>
            <w:gridSpan w:val="9"/>
            <w:vAlign w:val="center"/>
          </w:tcPr>
          <w:p w14:paraId="1BC01B28" w14:textId="58C5DD0F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0107CE6A" w14:textId="77777777" w:rsidTr="00AB5070">
        <w:trPr>
          <w:trHeight w:val="696"/>
        </w:trPr>
        <w:tc>
          <w:tcPr>
            <w:tcW w:w="1838" w:type="dxa"/>
            <w:gridSpan w:val="2"/>
            <w:shd w:val="clear" w:color="auto" w:fill="E7EFEF"/>
            <w:vAlign w:val="center"/>
          </w:tcPr>
          <w:p w14:paraId="7C8EBE4C" w14:textId="77777777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Team</w:t>
            </w:r>
          </w:p>
        </w:tc>
        <w:tc>
          <w:tcPr>
            <w:tcW w:w="8618" w:type="dxa"/>
            <w:gridSpan w:val="9"/>
            <w:vAlign w:val="center"/>
          </w:tcPr>
          <w:p w14:paraId="0B2762D9" w14:textId="01469E18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573ED01A" w14:textId="77777777" w:rsidTr="00AB5070">
        <w:trPr>
          <w:trHeight w:val="706"/>
        </w:trPr>
        <w:tc>
          <w:tcPr>
            <w:tcW w:w="1838" w:type="dxa"/>
            <w:gridSpan w:val="2"/>
            <w:tcBorders>
              <w:bottom w:val="single" w:sz="4" w:space="0" w:color="000000"/>
            </w:tcBorders>
            <w:shd w:val="clear" w:color="auto" w:fill="E7EFEF"/>
            <w:vAlign w:val="center"/>
          </w:tcPr>
          <w:p w14:paraId="23867919" w14:textId="77777777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Service</w:t>
            </w:r>
          </w:p>
        </w:tc>
        <w:tc>
          <w:tcPr>
            <w:tcW w:w="8618" w:type="dxa"/>
            <w:gridSpan w:val="9"/>
            <w:tcBorders>
              <w:bottom w:val="single" w:sz="4" w:space="0" w:color="000000"/>
            </w:tcBorders>
            <w:vAlign w:val="center"/>
          </w:tcPr>
          <w:p w14:paraId="78E07D96" w14:textId="76156C00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7B320328" w14:textId="77777777" w:rsidTr="000A4624">
        <w:trPr>
          <w:trHeight w:val="1109"/>
        </w:trPr>
        <w:tc>
          <w:tcPr>
            <w:tcW w:w="10456" w:type="dxa"/>
            <w:gridSpan w:val="11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C24732" w14:textId="7955D09C" w:rsidR="00614F7E" w:rsidRPr="0088006F" w:rsidRDefault="00614F7E" w:rsidP="000A4624">
            <w:pPr>
              <w:pStyle w:val="Pa3"/>
              <w:spacing w:line="240" w:lineRule="auto"/>
            </w:pPr>
            <w:r>
              <w:t xml:space="preserve">In accordance with the school’s Code of Conduct, I hereby declare </w:t>
            </w:r>
            <w:r w:rsidR="00AB5070">
              <w:t>the following personal interests which may conflict with the school’s interests.</w:t>
            </w:r>
          </w:p>
        </w:tc>
      </w:tr>
      <w:tr w:rsidR="00614F7E" w14:paraId="23E2FA34" w14:textId="77777777" w:rsidTr="00AB5070">
        <w:trPr>
          <w:trHeight w:val="567"/>
        </w:trPr>
        <w:tc>
          <w:tcPr>
            <w:tcW w:w="10456" w:type="dxa"/>
            <w:gridSpan w:val="11"/>
            <w:tcBorders>
              <w:bottom w:val="single" w:sz="4" w:space="0" w:color="000000"/>
            </w:tcBorders>
            <w:shd w:val="clear" w:color="auto" w:fill="E7EFEF"/>
            <w:vAlign w:val="center"/>
          </w:tcPr>
          <w:p w14:paraId="48B00600" w14:textId="6C7D2D42" w:rsidR="00614F7E" w:rsidRPr="0088006F" w:rsidRDefault="00AB5070" w:rsidP="000A4624">
            <w:pPr>
              <w:pStyle w:val="Pa3"/>
              <w:spacing w:line="240" w:lineRule="auto"/>
            </w:pPr>
            <w:r>
              <w:rPr>
                <w:b/>
              </w:rPr>
              <w:t>Nature of interests</w:t>
            </w:r>
          </w:p>
        </w:tc>
      </w:tr>
      <w:tr w:rsidR="00AB5070" w14:paraId="19B055E6" w14:textId="77777777" w:rsidTr="00AB5070">
        <w:trPr>
          <w:trHeight w:val="698"/>
        </w:trPr>
        <w:sdt>
          <w:sdtPr>
            <w:rPr>
              <w:sz w:val="36"/>
              <w:szCs w:val="36"/>
            </w:rPr>
            <w:id w:val="689573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tcBorders>
                  <w:right w:val="nil"/>
                </w:tcBorders>
                <w:shd w:val="clear" w:color="auto" w:fill="auto"/>
                <w:vAlign w:val="center"/>
              </w:tcPr>
              <w:p w14:paraId="21CFCCA2" w14:textId="5B933A7E" w:rsidR="00AB5070" w:rsidRPr="0088006F" w:rsidRDefault="00AB5070" w:rsidP="00AB5070">
                <w:pPr>
                  <w:pStyle w:val="Pa3"/>
                  <w:spacing w:line="240" w:lineRule="auto"/>
                  <w:jc w:val="right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156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BEA1667" w14:textId="045EDCD1" w:rsidR="00AB5070" w:rsidRPr="0088006F" w:rsidRDefault="00AB5070" w:rsidP="000A4624">
            <w:pPr>
              <w:pStyle w:val="Pa3"/>
              <w:spacing w:line="240" w:lineRule="auto"/>
            </w:pPr>
            <w:r>
              <w:t>Financial</w:t>
            </w:r>
          </w:p>
        </w:tc>
        <w:sdt>
          <w:sdtPr>
            <w:rPr>
              <w:sz w:val="36"/>
              <w:szCs w:val="36"/>
            </w:rPr>
            <w:id w:val="-1367757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gridSpan w:val="3"/>
                <w:tcBorders>
                  <w:left w:val="nil"/>
                  <w:right w:val="nil"/>
                </w:tcBorders>
                <w:shd w:val="clear" w:color="auto" w:fill="auto"/>
                <w:vAlign w:val="center"/>
              </w:tcPr>
              <w:p w14:paraId="1E6A460F" w14:textId="4A8B9C11" w:rsidR="00AB5070" w:rsidRPr="0088006F" w:rsidRDefault="00AB5070" w:rsidP="00AB5070">
                <w:pPr>
                  <w:pStyle w:val="Pa3"/>
                  <w:spacing w:line="240" w:lineRule="auto"/>
                  <w:jc w:val="right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917" w:type="dxa"/>
            <w:gridSpan w:val="5"/>
            <w:tcBorders>
              <w:left w:val="nil"/>
            </w:tcBorders>
            <w:shd w:val="clear" w:color="auto" w:fill="auto"/>
            <w:vAlign w:val="center"/>
          </w:tcPr>
          <w:p w14:paraId="46392795" w14:textId="58127A40" w:rsidR="00AB5070" w:rsidRPr="0088006F" w:rsidRDefault="00AB5070" w:rsidP="000A4624">
            <w:pPr>
              <w:pStyle w:val="Pa3"/>
              <w:spacing w:line="240" w:lineRule="auto"/>
            </w:pPr>
            <w:r>
              <w:t>Non-financial</w:t>
            </w:r>
          </w:p>
        </w:tc>
      </w:tr>
      <w:tr w:rsidR="00614F7E" w14:paraId="094FE022" w14:textId="77777777" w:rsidTr="00614F7E">
        <w:trPr>
          <w:trHeight w:val="1295"/>
        </w:trPr>
        <w:tc>
          <w:tcPr>
            <w:tcW w:w="2830" w:type="dxa"/>
            <w:gridSpan w:val="4"/>
            <w:shd w:val="clear" w:color="auto" w:fill="auto"/>
            <w:vAlign w:val="center"/>
          </w:tcPr>
          <w:p w14:paraId="1CDC1912" w14:textId="56897572" w:rsidR="00614F7E" w:rsidRDefault="00AB5070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Details of interest</w:t>
            </w:r>
          </w:p>
        </w:tc>
        <w:tc>
          <w:tcPr>
            <w:tcW w:w="7626" w:type="dxa"/>
            <w:gridSpan w:val="7"/>
            <w:vAlign w:val="center"/>
          </w:tcPr>
          <w:p w14:paraId="42BA8A13" w14:textId="13A82B3E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705B2AAE" w14:textId="77777777" w:rsidTr="000A4624">
        <w:trPr>
          <w:trHeight w:val="80"/>
        </w:trPr>
        <w:tc>
          <w:tcPr>
            <w:tcW w:w="10456" w:type="dxa"/>
            <w:gridSpan w:val="11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594FE8" w14:textId="77777777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13F93123" w14:textId="77777777" w:rsidTr="00614F7E">
        <w:trPr>
          <w:trHeight w:val="1124"/>
        </w:trPr>
        <w:tc>
          <w:tcPr>
            <w:tcW w:w="2830" w:type="dxa"/>
            <w:gridSpan w:val="4"/>
            <w:tcBorders>
              <w:bottom w:val="single" w:sz="4" w:space="0" w:color="000000"/>
            </w:tcBorders>
            <w:shd w:val="clear" w:color="auto" w:fill="E7EFEF"/>
            <w:vAlign w:val="center"/>
          </w:tcPr>
          <w:p w14:paraId="74814646" w14:textId="77777777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 xml:space="preserve">Employee signature </w:t>
            </w:r>
            <w:r w:rsidRPr="0088006F">
              <w:t>(electronic if possible)</w:t>
            </w:r>
          </w:p>
        </w:tc>
        <w:tc>
          <w:tcPr>
            <w:tcW w:w="7626" w:type="dxa"/>
            <w:gridSpan w:val="7"/>
            <w:tcBorders>
              <w:bottom w:val="single" w:sz="4" w:space="0" w:color="000000"/>
            </w:tcBorders>
            <w:vAlign w:val="center"/>
          </w:tcPr>
          <w:p w14:paraId="1E71EF61" w14:textId="6225B528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503179CB" w14:textId="77777777" w:rsidTr="000A4624">
        <w:trPr>
          <w:trHeight w:val="983"/>
        </w:trPr>
        <w:tc>
          <w:tcPr>
            <w:tcW w:w="10456" w:type="dxa"/>
            <w:gridSpan w:val="11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DEB779" w14:textId="708342AE" w:rsidR="00614F7E" w:rsidRPr="007B63B1" w:rsidRDefault="00614F7E" w:rsidP="000A4624">
            <w:pPr>
              <w:pStyle w:val="Pa3"/>
              <w:spacing w:line="240" w:lineRule="auto"/>
              <w:jc w:val="center"/>
              <w:rPr>
                <w:b/>
              </w:rPr>
            </w:pPr>
            <w:r w:rsidRPr="007B63B1">
              <w:rPr>
                <w:b/>
              </w:rPr>
              <w:t xml:space="preserve">Please send the form to your </w:t>
            </w:r>
            <w:r>
              <w:rPr>
                <w:b/>
              </w:rPr>
              <w:t>headteacher</w:t>
            </w:r>
            <w:r w:rsidRPr="007B63B1">
              <w:rPr>
                <w:b/>
              </w:rPr>
              <w:t xml:space="preserve"> for approval. If you are </w:t>
            </w:r>
            <w:r>
              <w:rPr>
                <w:b/>
              </w:rPr>
              <w:t>the headteacher</w:t>
            </w:r>
            <w:r w:rsidRPr="007B63B1">
              <w:rPr>
                <w:b/>
              </w:rPr>
              <w:t xml:space="preserve">, you should send it to your </w:t>
            </w:r>
            <w:r>
              <w:rPr>
                <w:b/>
              </w:rPr>
              <w:t>Chair of Governors.</w:t>
            </w:r>
          </w:p>
        </w:tc>
      </w:tr>
      <w:tr w:rsidR="00614F7E" w14:paraId="2A93FAAD" w14:textId="77777777" w:rsidTr="000A4624">
        <w:trPr>
          <w:trHeight w:val="80"/>
        </w:trPr>
        <w:tc>
          <w:tcPr>
            <w:tcW w:w="10456" w:type="dxa"/>
            <w:gridSpan w:val="11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1A3C9C" w14:textId="77777777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68240601" w14:textId="77777777" w:rsidTr="00614F7E">
        <w:trPr>
          <w:trHeight w:val="567"/>
        </w:trPr>
        <w:tc>
          <w:tcPr>
            <w:tcW w:w="10456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E7EFEF"/>
            <w:vAlign w:val="center"/>
          </w:tcPr>
          <w:p w14:paraId="0A0475B3" w14:textId="77777777" w:rsidR="00614F7E" w:rsidRPr="00461E08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Acknowledgement</w:t>
            </w:r>
          </w:p>
        </w:tc>
      </w:tr>
      <w:tr w:rsidR="00614F7E" w14:paraId="68D282A2" w14:textId="77777777" w:rsidTr="00614F7E">
        <w:trPr>
          <w:trHeight w:val="684"/>
        </w:trPr>
        <w:tc>
          <w:tcPr>
            <w:tcW w:w="6941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7341F" w14:textId="77777777" w:rsidR="00614F7E" w:rsidRPr="007B63B1" w:rsidRDefault="00614F7E" w:rsidP="000A4624">
            <w:pPr>
              <w:pStyle w:val="Pa3"/>
              <w:spacing w:line="240" w:lineRule="auto"/>
            </w:pPr>
            <w:r>
              <w:t>Acknowledgement letter sent to employee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76859" w14:textId="77777777" w:rsidR="00614F7E" w:rsidRPr="007B63B1" w:rsidRDefault="00614F7E" w:rsidP="000A4624">
            <w:pPr>
              <w:pStyle w:val="Pa3"/>
              <w:spacing w:line="240" w:lineRule="auto"/>
              <w:rPr>
                <w:b/>
              </w:rPr>
            </w:pPr>
            <w:r w:rsidRPr="007B63B1">
              <w:rPr>
                <w:b/>
              </w:rPr>
              <w:t>Date</w:t>
            </w:r>
          </w:p>
        </w:tc>
        <w:tc>
          <w:tcPr>
            <w:tcW w:w="23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AE510" w14:textId="33333406" w:rsidR="00614F7E" w:rsidRPr="007B63B1" w:rsidRDefault="00614F7E" w:rsidP="000A4624">
            <w:pPr>
              <w:pStyle w:val="Pa3"/>
              <w:spacing w:line="240" w:lineRule="auto"/>
            </w:pPr>
          </w:p>
        </w:tc>
      </w:tr>
      <w:tr w:rsidR="00614F7E" w14:paraId="29F1708B" w14:textId="77777777" w:rsidTr="00614F7E">
        <w:trPr>
          <w:trHeight w:val="708"/>
        </w:trPr>
        <w:tc>
          <w:tcPr>
            <w:tcW w:w="6941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A6960" w14:textId="1D792938" w:rsidR="00614F7E" w:rsidRPr="007B63B1" w:rsidRDefault="00BA5F2A" w:rsidP="000A4624">
            <w:pPr>
              <w:pStyle w:val="Pa3"/>
              <w:spacing w:line="240" w:lineRule="auto"/>
            </w:pPr>
            <w:r>
              <w:t>Copy of form and letter placed on employee’s personal file</w:t>
            </w:r>
            <w:bookmarkStart w:id="0" w:name="_GoBack"/>
            <w:bookmarkEnd w:id="0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970A0" w14:textId="77777777" w:rsidR="00614F7E" w:rsidRPr="007B63B1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23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28190" w14:textId="00D42E8A" w:rsidR="00614F7E" w:rsidRPr="007B63B1" w:rsidRDefault="00614F7E" w:rsidP="000A4624">
            <w:pPr>
              <w:pStyle w:val="Pa3"/>
              <w:spacing w:line="240" w:lineRule="auto"/>
            </w:pPr>
          </w:p>
        </w:tc>
      </w:tr>
      <w:tr w:rsidR="00614F7E" w14:paraId="5923F18B" w14:textId="77777777" w:rsidTr="00614F7E">
        <w:trPr>
          <w:trHeight w:val="794"/>
        </w:trPr>
        <w:tc>
          <w:tcPr>
            <w:tcW w:w="3114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07452A" w14:textId="19000AD4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Headteacher name</w:t>
            </w:r>
          </w:p>
        </w:tc>
        <w:tc>
          <w:tcPr>
            <w:tcW w:w="7342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F521F0" w14:textId="74170623" w:rsidR="00614F7E" w:rsidRPr="007B63B1" w:rsidRDefault="00614F7E" w:rsidP="000A4624">
            <w:pPr>
              <w:pStyle w:val="Pa3"/>
              <w:spacing w:line="240" w:lineRule="auto"/>
            </w:pPr>
          </w:p>
        </w:tc>
      </w:tr>
      <w:tr w:rsidR="00614F7E" w14:paraId="4F0F2AAF" w14:textId="77777777" w:rsidTr="00614F7E">
        <w:trPr>
          <w:trHeight w:val="1061"/>
        </w:trPr>
        <w:tc>
          <w:tcPr>
            <w:tcW w:w="3114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EF6886" w14:textId="11F82EB3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Headteacher signature</w:t>
            </w:r>
          </w:p>
          <w:p w14:paraId="12898E83" w14:textId="77777777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 w:rsidRPr="0088006F">
              <w:t>(electronic if possible)</w:t>
            </w:r>
          </w:p>
        </w:tc>
        <w:tc>
          <w:tcPr>
            <w:tcW w:w="7342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2CE30C" w14:textId="630F7180" w:rsidR="00614F7E" w:rsidRPr="007B63B1" w:rsidRDefault="00614F7E" w:rsidP="000A4624">
            <w:pPr>
              <w:pStyle w:val="Pa3"/>
              <w:spacing w:line="240" w:lineRule="auto"/>
            </w:pPr>
          </w:p>
        </w:tc>
      </w:tr>
    </w:tbl>
    <w:p w14:paraId="1A70E71D" w14:textId="77777777" w:rsidR="0079783A" w:rsidRPr="0079783A" w:rsidRDefault="0079783A" w:rsidP="0079783A">
      <w:pPr>
        <w:rPr>
          <w:sz w:val="28"/>
          <w:szCs w:val="28"/>
        </w:rPr>
      </w:pPr>
    </w:p>
    <w:sectPr w:rsidR="0079783A" w:rsidRPr="0079783A" w:rsidSect="0079783A">
      <w:footerReference w:type="default" r:id="rId9"/>
      <w:pgSz w:w="11906" w:h="16838"/>
      <w:pgMar w:top="426" w:right="720" w:bottom="720" w:left="720" w:header="170" w:footer="17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A8CF0" w14:textId="77777777" w:rsidR="00935678" w:rsidRDefault="00935678" w:rsidP="0077606C">
      <w:r>
        <w:separator/>
      </w:r>
    </w:p>
  </w:endnote>
  <w:endnote w:type="continuationSeparator" w:id="0">
    <w:p w14:paraId="6649DE87" w14:textId="77777777" w:rsidR="00935678" w:rsidRDefault="00935678" w:rsidP="0077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72F5C" w14:textId="4F51E16B" w:rsidR="00E65A55" w:rsidRDefault="00E65A55">
    <w:pPr>
      <w:pStyle w:val="Footer"/>
      <w:jc w:val="center"/>
    </w:pPr>
  </w:p>
  <w:p w14:paraId="7CC09B49" w14:textId="77777777" w:rsidR="00E65A55" w:rsidRDefault="00E65A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DF14E" w14:textId="77777777" w:rsidR="00935678" w:rsidRDefault="00935678" w:rsidP="0077606C">
      <w:r>
        <w:separator/>
      </w:r>
    </w:p>
  </w:footnote>
  <w:footnote w:type="continuationSeparator" w:id="0">
    <w:p w14:paraId="608371BE" w14:textId="77777777" w:rsidR="00935678" w:rsidRDefault="00935678" w:rsidP="00776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6016B"/>
    <w:multiLevelType w:val="hybridMultilevel"/>
    <w:tmpl w:val="0A3CD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4606F"/>
    <w:multiLevelType w:val="multilevel"/>
    <w:tmpl w:val="CE68E35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5310327"/>
    <w:multiLevelType w:val="multilevel"/>
    <w:tmpl w:val="26446C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D1B0FE2"/>
    <w:multiLevelType w:val="hybridMultilevel"/>
    <w:tmpl w:val="0ABE5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583D0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C345EC9"/>
    <w:multiLevelType w:val="hybridMultilevel"/>
    <w:tmpl w:val="07E67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206"/>
    <w:rsid w:val="000336B2"/>
    <w:rsid w:val="0003482B"/>
    <w:rsid w:val="00044371"/>
    <w:rsid w:val="00066DDA"/>
    <w:rsid w:val="000C7062"/>
    <w:rsid w:val="001604BE"/>
    <w:rsid w:val="001626D7"/>
    <w:rsid w:val="00194DC8"/>
    <w:rsid w:val="002113DE"/>
    <w:rsid w:val="002120A1"/>
    <w:rsid w:val="00212F03"/>
    <w:rsid w:val="00217193"/>
    <w:rsid w:val="0022618A"/>
    <w:rsid w:val="0023018D"/>
    <w:rsid w:val="00237E18"/>
    <w:rsid w:val="002642E4"/>
    <w:rsid w:val="002A3B9C"/>
    <w:rsid w:val="002C7A7A"/>
    <w:rsid w:val="002F3062"/>
    <w:rsid w:val="00327993"/>
    <w:rsid w:val="00337338"/>
    <w:rsid w:val="00337C7A"/>
    <w:rsid w:val="00353A9F"/>
    <w:rsid w:val="003A780A"/>
    <w:rsid w:val="003C5CFE"/>
    <w:rsid w:val="003D0C39"/>
    <w:rsid w:val="003D16A2"/>
    <w:rsid w:val="003D3643"/>
    <w:rsid w:val="003D46D0"/>
    <w:rsid w:val="003D4E52"/>
    <w:rsid w:val="003F5761"/>
    <w:rsid w:val="00432DBF"/>
    <w:rsid w:val="0044270C"/>
    <w:rsid w:val="004441F1"/>
    <w:rsid w:val="00470961"/>
    <w:rsid w:val="00471470"/>
    <w:rsid w:val="00493670"/>
    <w:rsid w:val="0049392D"/>
    <w:rsid w:val="004C7792"/>
    <w:rsid w:val="004D041A"/>
    <w:rsid w:val="004D3C2E"/>
    <w:rsid w:val="004F519E"/>
    <w:rsid w:val="00582864"/>
    <w:rsid w:val="005C2B50"/>
    <w:rsid w:val="006057E0"/>
    <w:rsid w:val="00614F7E"/>
    <w:rsid w:val="0063644D"/>
    <w:rsid w:val="00641543"/>
    <w:rsid w:val="0064682F"/>
    <w:rsid w:val="00650B0C"/>
    <w:rsid w:val="006B5221"/>
    <w:rsid w:val="006D5437"/>
    <w:rsid w:val="006F60BB"/>
    <w:rsid w:val="00705C5D"/>
    <w:rsid w:val="00711AFB"/>
    <w:rsid w:val="007337E1"/>
    <w:rsid w:val="00754309"/>
    <w:rsid w:val="0077606C"/>
    <w:rsid w:val="00790298"/>
    <w:rsid w:val="0079783A"/>
    <w:rsid w:val="007A17B5"/>
    <w:rsid w:val="007D17DB"/>
    <w:rsid w:val="007D2D88"/>
    <w:rsid w:val="007D4ADC"/>
    <w:rsid w:val="007E2246"/>
    <w:rsid w:val="007F33B7"/>
    <w:rsid w:val="00803D5B"/>
    <w:rsid w:val="008177B2"/>
    <w:rsid w:val="008267B1"/>
    <w:rsid w:val="00830BF2"/>
    <w:rsid w:val="008527F3"/>
    <w:rsid w:val="00884206"/>
    <w:rsid w:val="008864D4"/>
    <w:rsid w:val="008C6D44"/>
    <w:rsid w:val="008E5D50"/>
    <w:rsid w:val="008F20BF"/>
    <w:rsid w:val="008F3B20"/>
    <w:rsid w:val="008F6D9E"/>
    <w:rsid w:val="00935678"/>
    <w:rsid w:val="009569FA"/>
    <w:rsid w:val="009633E6"/>
    <w:rsid w:val="009936B9"/>
    <w:rsid w:val="009B2463"/>
    <w:rsid w:val="009C73E4"/>
    <w:rsid w:val="009D5F31"/>
    <w:rsid w:val="009F4203"/>
    <w:rsid w:val="00A13102"/>
    <w:rsid w:val="00A13BB0"/>
    <w:rsid w:val="00A3622E"/>
    <w:rsid w:val="00A401AF"/>
    <w:rsid w:val="00A62B00"/>
    <w:rsid w:val="00A704E9"/>
    <w:rsid w:val="00A87CC6"/>
    <w:rsid w:val="00A934AE"/>
    <w:rsid w:val="00A95BB0"/>
    <w:rsid w:val="00AB5070"/>
    <w:rsid w:val="00B04A2E"/>
    <w:rsid w:val="00B12761"/>
    <w:rsid w:val="00B14F26"/>
    <w:rsid w:val="00B363B3"/>
    <w:rsid w:val="00B36888"/>
    <w:rsid w:val="00B52609"/>
    <w:rsid w:val="00B82F47"/>
    <w:rsid w:val="00B96633"/>
    <w:rsid w:val="00BA5F2A"/>
    <w:rsid w:val="00BD0EAD"/>
    <w:rsid w:val="00BD7019"/>
    <w:rsid w:val="00BE484A"/>
    <w:rsid w:val="00BF6A13"/>
    <w:rsid w:val="00C30CD5"/>
    <w:rsid w:val="00C55DC7"/>
    <w:rsid w:val="00C72CC8"/>
    <w:rsid w:val="00CC744C"/>
    <w:rsid w:val="00CD0B8E"/>
    <w:rsid w:val="00CD1553"/>
    <w:rsid w:val="00CD7075"/>
    <w:rsid w:val="00D0432E"/>
    <w:rsid w:val="00D25918"/>
    <w:rsid w:val="00D63017"/>
    <w:rsid w:val="00D64E4A"/>
    <w:rsid w:val="00D87EB2"/>
    <w:rsid w:val="00DB40D5"/>
    <w:rsid w:val="00DB582F"/>
    <w:rsid w:val="00E078AA"/>
    <w:rsid w:val="00E241A1"/>
    <w:rsid w:val="00E4199C"/>
    <w:rsid w:val="00E57DA7"/>
    <w:rsid w:val="00E64A59"/>
    <w:rsid w:val="00E65A55"/>
    <w:rsid w:val="00EB620B"/>
    <w:rsid w:val="00EE0BD2"/>
    <w:rsid w:val="00F153C7"/>
    <w:rsid w:val="00F4303D"/>
    <w:rsid w:val="00F56695"/>
    <w:rsid w:val="00F646B1"/>
    <w:rsid w:val="00F94880"/>
    <w:rsid w:val="00FC0FAC"/>
    <w:rsid w:val="00FC2FDA"/>
    <w:rsid w:val="00FE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C10847A"/>
  <w15:docId w15:val="{6B4E13C7-CB23-4AFD-BC51-363FCD3C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Main body"/>
    <w:qFormat/>
    <w:rsid w:val="00C72CC8"/>
    <w:rPr>
      <w:rFonts w:ascii="Arial" w:hAnsi="Arial"/>
      <w:sz w:val="24"/>
      <w:szCs w:val="22"/>
      <w:lang w:eastAsia="en-US" w:bidi="en-US"/>
    </w:rPr>
  </w:style>
  <w:style w:type="paragraph" w:styleId="Heading1">
    <w:name w:val="heading 1"/>
    <w:aliases w:val="aHeading 1"/>
    <w:basedOn w:val="Normal"/>
    <w:next w:val="Normal"/>
    <w:link w:val="Heading1Char"/>
    <w:uiPriority w:val="9"/>
    <w:qFormat/>
    <w:locked/>
    <w:rsid w:val="0022618A"/>
    <w:pPr>
      <w:numPr>
        <w:numId w:val="3"/>
      </w:numPr>
      <w:spacing w:after="280"/>
      <w:ind w:left="0" w:firstLine="0"/>
      <w:outlineLvl w:val="0"/>
    </w:pPr>
    <w:rPr>
      <w:b/>
      <w:bCs/>
      <w:sz w:val="32"/>
      <w:szCs w:val="24"/>
    </w:rPr>
  </w:style>
  <w:style w:type="paragraph" w:styleId="Heading2">
    <w:name w:val="heading 2"/>
    <w:aliases w:val="aHeading 2"/>
    <w:basedOn w:val="Normal"/>
    <w:next w:val="Normal"/>
    <w:link w:val="Heading2Char"/>
    <w:uiPriority w:val="9"/>
    <w:unhideWhenUsed/>
    <w:qFormat/>
    <w:locked/>
    <w:rsid w:val="0022618A"/>
    <w:pPr>
      <w:numPr>
        <w:ilvl w:val="1"/>
        <w:numId w:val="3"/>
      </w:numPr>
      <w:spacing w:after="200"/>
      <w:ind w:left="0" w:firstLine="0"/>
      <w:outlineLvl w:val="1"/>
    </w:pPr>
    <w:rPr>
      <w:b/>
      <w:sz w:val="28"/>
      <w:szCs w:val="24"/>
    </w:rPr>
  </w:style>
  <w:style w:type="paragraph" w:styleId="Heading3">
    <w:name w:val="heading 3"/>
    <w:aliases w:val="aHeading 3"/>
    <w:basedOn w:val="Normal"/>
    <w:next w:val="Normal"/>
    <w:link w:val="Heading3Char"/>
    <w:uiPriority w:val="9"/>
    <w:unhideWhenUsed/>
    <w:qFormat/>
    <w:locked/>
    <w:rsid w:val="00EB620B"/>
    <w:pPr>
      <w:numPr>
        <w:ilvl w:val="2"/>
        <w:numId w:val="3"/>
      </w:numPr>
      <w:spacing w:after="200"/>
      <w:ind w:left="0" w:firstLine="0"/>
      <w:outlineLvl w:val="2"/>
    </w:pPr>
    <w:rPr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77606C"/>
    <w:pPr>
      <w:numPr>
        <w:ilvl w:val="3"/>
        <w:numId w:val="3"/>
      </w:num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06C"/>
    <w:pPr>
      <w:numPr>
        <w:ilvl w:val="4"/>
        <w:numId w:val="3"/>
      </w:numPr>
      <w:spacing w:before="200" w:after="80"/>
      <w:outlineLvl w:val="4"/>
    </w:pPr>
    <w:rPr>
      <w:rFonts w:ascii="Cambria" w:hAnsi="Cambria"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06C"/>
    <w:pPr>
      <w:numPr>
        <w:ilvl w:val="5"/>
        <w:numId w:val="3"/>
      </w:numPr>
      <w:spacing w:before="280" w:after="100"/>
      <w:outlineLvl w:val="5"/>
    </w:pPr>
    <w:rPr>
      <w:rFonts w:ascii="Cambria" w:hAnsi="Cambria"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06C"/>
    <w:pPr>
      <w:numPr>
        <w:ilvl w:val="6"/>
        <w:numId w:val="3"/>
      </w:numPr>
      <w:spacing w:before="320" w:after="10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06C"/>
    <w:pPr>
      <w:numPr>
        <w:ilvl w:val="7"/>
        <w:numId w:val="3"/>
      </w:num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06C"/>
    <w:pPr>
      <w:numPr>
        <w:ilvl w:val="8"/>
        <w:numId w:val="3"/>
      </w:numPr>
      <w:spacing w:before="320" w:after="10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0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locked/>
    <w:rsid w:val="007760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06C"/>
  </w:style>
  <w:style w:type="paragraph" w:styleId="Footer">
    <w:name w:val="footer"/>
    <w:basedOn w:val="Normal"/>
    <w:link w:val="FooterChar"/>
    <w:uiPriority w:val="99"/>
    <w:unhideWhenUsed/>
    <w:rsid w:val="007760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06C"/>
  </w:style>
  <w:style w:type="character" w:customStyle="1" w:styleId="Heading1Char">
    <w:name w:val="Heading 1 Char"/>
    <w:aliases w:val="aHeading 1 Char"/>
    <w:basedOn w:val="DefaultParagraphFont"/>
    <w:link w:val="Heading1"/>
    <w:uiPriority w:val="9"/>
    <w:rsid w:val="0022618A"/>
    <w:rPr>
      <w:rFonts w:ascii="Arial" w:eastAsia="Times New Roman" w:hAnsi="Arial" w:cs="Times New Roman"/>
      <w:b/>
      <w:bCs/>
      <w:sz w:val="32"/>
      <w:szCs w:val="24"/>
      <w:lang w:val="en-GB"/>
    </w:rPr>
  </w:style>
  <w:style w:type="character" w:customStyle="1" w:styleId="Heading2Char">
    <w:name w:val="Heading 2 Char"/>
    <w:aliases w:val="aHeading 2 Char"/>
    <w:basedOn w:val="DefaultParagraphFont"/>
    <w:link w:val="Heading2"/>
    <w:uiPriority w:val="9"/>
    <w:rsid w:val="0022618A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Heading3Char">
    <w:name w:val="Heading 3 Char"/>
    <w:aliases w:val="aHeading 3 Char"/>
    <w:basedOn w:val="DefaultParagraphFont"/>
    <w:link w:val="Heading3"/>
    <w:uiPriority w:val="9"/>
    <w:rsid w:val="00EB620B"/>
    <w:rPr>
      <w:rFonts w:ascii="Arial" w:eastAsia="Times New Roman" w:hAnsi="Arial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06C"/>
    <w:rPr>
      <w:rFonts w:ascii="Cambria" w:eastAsia="Times New Roman" w:hAnsi="Cambria" w:cs="Times New Roman"/>
      <w:color w:val="4F81BD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06C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06C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06C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rsid w:val="0077606C"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77606C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rsid w:val="0077606C"/>
    <w:pPr>
      <w:spacing w:before="200" w:after="900"/>
      <w:jc w:val="right"/>
    </w:pPr>
    <w:rPr>
      <w:i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7606C"/>
    <w:rPr>
      <w:rFonts w:ascii="Calibri"/>
      <w:i/>
      <w:iCs/>
      <w:sz w:val="24"/>
      <w:szCs w:val="24"/>
    </w:rPr>
  </w:style>
  <w:style w:type="character" w:styleId="Strong">
    <w:name w:val="Strong"/>
    <w:basedOn w:val="DefaultParagraphFont"/>
    <w:uiPriority w:val="22"/>
    <w:rsid w:val="0077606C"/>
    <w:rPr>
      <w:b/>
      <w:bCs/>
      <w:spacing w:val="0"/>
    </w:rPr>
  </w:style>
  <w:style w:type="character" w:styleId="Emphasis">
    <w:name w:val="Emphasis"/>
    <w:uiPriority w:val="20"/>
    <w:rsid w:val="0077606C"/>
    <w:rPr>
      <w:b/>
      <w:bCs/>
      <w:i/>
      <w:iCs/>
      <w:color w:val="5A5A5A"/>
    </w:rPr>
  </w:style>
  <w:style w:type="paragraph" w:styleId="NoSpacing">
    <w:name w:val="No Spacing"/>
    <w:basedOn w:val="Normal"/>
    <w:link w:val="NoSpacingChar"/>
    <w:uiPriority w:val="1"/>
    <w:rsid w:val="0077606C"/>
  </w:style>
  <w:style w:type="paragraph" w:styleId="ListParagraph">
    <w:name w:val="List Paragraph"/>
    <w:basedOn w:val="Normal"/>
    <w:uiPriority w:val="34"/>
    <w:rsid w:val="0077606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77606C"/>
    <w:rPr>
      <w:rFonts w:ascii="Cambria" w:hAnsi="Cambria"/>
      <w:i/>
      <w:iCs/>
      <w:color w:val="5A5A5A"/>
    </w:rPr>
  </w:style>
  <w:style w:type="character" w:customStyle="1" w:styleId="QuoteChar">
    <w:name w:val="Quote Char"/>
    <w:basedOn w:val="DefaultParagraphFont"/>
    <w:link w:val="Quote"/>
    <w:uiPriority w:val="29"/>
    <w:rsid w:val="0077606C"/>
    <w:rPr>
      <w:rFonts w:ascii="Cambria" w:eastAsia="Times New Roman" w:hAnsi="Cambria" w:cs="Times New Roman"/>
      <w:i/>
      <w:iCs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rsid w:val="0077606C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06C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SubtleEmphasis">
    <w:name w:val="Subtle Emphasis"/>
    <w:uiPriority w:val="19"/>
    <w:rsid w:val="0077606C"/>
    <w:rPr>
      <w:i/>
      <w:iCs/>
      <w:color w:val="5A5A5A"/>
    </w:rPr>
  </w:style>
  <w:style w:type="character" w:styleId="IntenseEmphasis">
    <w:name w:val="Intense Emphasis"/>
    <w:uiPriority w:val="21"/>
    <w:rsid w:val="0077606C"/>
    <w:rPr>
      <w:b/>
      <w:bCs/>
      <w:i/>
      <w:iCs/>
      <w:color w:val="4F81BD"/>
      <w:sz w:val="22"/>
      <w:szCs w:val="22"/>
    </w:rPr>
  </w:style>
  <w:style w:type="character" w:styleId="SubtleReference">
    <w:name w:val="Subtle Reference"/>
    <w:uiPriority w:val="31"/>
    <w:rsid w:val="0077606C"/>
    <w:rPr>
      <w:color w:val="auto"/>
      <w:u w:val="single" w:color="9BBB59"/>
    </w:rPr>
  </w:style>
  <w:style w:type="character" w:styleId="IntenseReference">
    <w:name w:val="Intense Reference"/>
    <w:basedOn w:val="DefaultParagraphFont"/>
    <w:uiPriority w:val="32"/>
    <w:rsid w:val="0077606C"/>
    <w:rPr>
      <w:b/>
      <w:bCs/>
      <w:color w:val="76923C"/>
      <w:u w:val="single" w:color="9BBB59"/>
    </w:rPr>
  </w:style>
  <w:style w:type="character" w:styleId="BookTitle">
    <w:name w:val="Book Title"/>
    <w:basedOn w:val="DefaultParagraphFont"/>
    <w:uiPriority w:val="33"/>
    <w:rsid w:val="0077606C"/>
    <w:rPr>
      <w:rFonts w:ascii="Cambria" w:eastAsia="Times New Roman" w:hAnsi="Cambria" w:cs="Times New Roman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606C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77606C"/>
    <w:rPr>
      <w:b/>
      <w:bCs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77606C"/>
  </w:style>
  <w:style w:type="character" w:styleId="Hyperlink">
    <w:name w:val="Hyperlink"/>
    <w:basedOn w:val="DefaultParagraphFont"/>
    <w:uiPriority w:val="99"/>
    <w:unhideWhenUsed/>
    <w:rsid w:val="003D16A2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64A59"/>
    <w:pPr>
      <w:tabs>
        <w:tab w:val="left" w:pos="440"/>
        <w:tab w:val="right" w:leader="dot" w:pos="10456"/>
      </w:tabs>
      <w:spacing w:after="100"/>
    </w:pPr>
    <w:rPr>
      <w:b/>
      <w:noProof/>
      <w:sz w:val="36"/>
      <w:szCs w:val="36"/>
    </w:rPr>
  </w:style>
  <w:style w:type="paragraph" w:customStyle="1" w:styleId="aMainText">
    <w:name w:val="aMain Text"/>
    <w:basedOn w:val="Header"/>
    <w:link w:val="aMainTextCharChar"/>
    <w:rsid w:val="00EB620B"/>
    <w:pPr>
      <w:tabs>
        <w:tab w:val="clear" w:pos="4513"/>
        <w:tab w:val="clear" w:pos="9026"/>
      </w:tabs>
    </w:pPr>
    <w:rPr>
      <w:rFonts w:eastAsia="Times"/>
      <w:szCs w:val="24"/>
      <w:lang w:eastAsia="en-GB" w:bidi="ar-SA"/>
    </w:rPr>
  </w:style>
  <w:style w:type="character" w:customStyle="1" w:styleId="aMainTextCharChar">
    <w:name w:val="aMain Text Char Char"/>
    <w:link w:val="aMainText"/>
    <w:rsid w:val="00EB620B"/>
    <w:rPr>
      <w:rFonts w:ascii="Arial" w:eastAsia="Times" w:hAnsi="Arial" w:cs="Times New Roman"/>
      <w:sz w:val="24"/>
      <w:szCs w:val="24"/>
      <w:lang w:val="en-GB" w:eastAsia="en-GB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22618A"/>
    <w:pPr>
      <w:tabs>
        <w:tab w:val="left" w:pos="880"/>
        <w:tab w:val="right" w:leader="dot" w:pos="10456"/>
      </w:tabs>
      <w:spacing w:after="100"/>
      <w:ind w:left="240"/>
    </w:pPr>
    <w:rPr>
      <w:noProof/>
      <w:sz w:val="28"/>
      <w:szCs w:val="28"/>
    </w:rPr>
  </w:style>
  <w:style w:type="table" w:styleId="TableGrid">
    <w:name w:val="Table Grid"/>
    <w:basedOn w:val="TableNormal"/>
    <w:uiPriority w:val="59"/>
    <w:rsid w:val="00EB62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22618A"/>
    <w:pPr>
      <w:spacing w:after="100"/>
      <w:ind w:left="480"/>
    </w:pPr>
  </w:style>
  <w:style w:type="character" w:styleId="PlaceholderText">
    <w:name w:val="Placeholder Text"/>
    <w:basedOn w:val="DefaultParagraphFont"/>
    <w:uiPriority w:val="99"/>
    <w:semiHidden/>
    <w:rsid w:val="007E2246"/>
    <w:rPr>
      <w:color w:val="808080"/>
    </w:rPr>
  </w:style>
  <w:style w:type="paragraph" w:customStyle="1" w:styleId="Policytitle">
    <w:name w:val="Policy title"/>
    <w:basedOn w:val="Normal"/>
    <w:rsid w:val="00217193"/>
    <w:rPr>
      <w:color w:val="FFFFFF"/>
      <w:sz w:val="58"/>
      <w:szCs w:val="58"/>
    </w:rPr>
  </w:style>
  <w:style w:type="paragraph" w:customStyle="1" w:styleId="Appendixheading">
    <w:name w:val="Appendix heading"/>
    <w:basedOn w:val="Heading1"/>
    <w:link w:val="AppendixheadingChar"/>
    <w:rsid w:val="00B14F26"/>
    <w:pPr>
      <w:numPr>
        <w:numId w:val="0"/>
      </w:numPr>
    </w:pPr>
    <w:rPr>
      <w:noProof/>
      <w:lang w:eastAsia="en-GB" w:bidi="ar-SA"/>
    </w:rPr>
  </w:style>
  <w:style w:type="character" w:customStyle="1" w:styleId="AppendixheadingChar">
    <w:name w:val="Appendix heading Char"/>
    <w:basedOn w:val="Heading1Char"/>
    <w:link w:val="Appendixheading"/>
    <w:rsid w:val="00B14F26"/>
    <w:rPr>
      <w:rFonts w:ascii="Arial" w:eastAsia="Times New Roman" w:hAnsi="Arial" w:cs="Times New Roman"/>
      <w:b w:val="0"/>
      <w:bCs w:val="0"/>
      <w:noProof/>
      <w:sz w:val="32"/>
      <w:szCs w:val="24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D3C2E"/>
    <w:rPr>
      <w:color w:val="605E5C"/>
      <w:shd w:val="clear" w:color="auto" w:fill="E1DFDD"/>
    </w:rPr>
  </w:style>
  <w:style w:type="paragraph" w:customStyle="1" w:styleId="Pa3">
    <w:name w:val="Pa3"/>
    <w:basedOn w:val="Normal"/>
    <w:next w:val="Normal"/>
    <w:uiPriority w:val="99"/>
    <w:rsid w:val="00614F7E"/>
    <w:pPr>
      <w:autoSpaceDE w:val="0"/>
      <w:autoSpaceDN w:val="0"/>
      <w:adjustRightInd w:val="0"/>
      <w:spacing w:line="241" w:lineRule="atLeast"/>
    </w:pPr>
    <w:rPr>
      <w:rFonts w:eastAsiaTheme="minorHAnsi" w:cs="Arial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3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Policies%20&amp;%20Procedures\New%20policy%20templates\Supporting%20doc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Policy Title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14B115D5FFD34487C2DEF6F021877A" ma:contentTypeVersion="18" ma:contentTypeDescription="Create a new document." ma:contentTypeScope="" ma:versionID="82486bb42002b66a351b6d7fc7ddca17">
  <xsd:schema xmlns:xsd="http://www.w3.org/2001/XMLSchema" xmlns:xs="http://www.w3.org/2001/XMLSchema" xmlns:p="http://schemas.microsoft.com/office/2006/metadata/properties" xmlns:ns2="2cbda01f-3da9-47c0-af27-fe9a3cd854c9" xmlns:ns3="b7b97f35-70d7-4a2c-a8dc-9e95e456d3dd" targetNamespace="http://schemas.microsoft.com/office/2006/metadata/properties" ma:root="true" ma:fieldsID="bcb0bd9d909f327bc0f6a65b493f6ecc" ns2:_="" ns3:_="">
    <xsd:import namespace="2cbda01f-3da9-47c0-af27-fe9a3cd854c9"/>
    <xsd:import namespace="b7b97f35-70d7-4a2c-a8dc-9e95e456d3dd"/>
    <xsd:element name="properties">
      <xsd:complexType>
        <xsd:sequence>
          <xsd:element name="documentManagement">
            <xsd:complexType>
              <xsd:all>
                <xsd:element ref="ns2:OwnerEmail"/>
                <xsd:element ref="ns2:ReviewDate"/>
                <xsd:element ref="ns2:_Flow_SignoffStatus" minOccurs="0"/>
                <xsd:element ref="ns2:ImportantDocumen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da01f-3da9-47c0-af27-fe9a3cd854c9" elementFormDefault="qualified">
    <xsd:import namespace="http://schemas.microsoft.com/office/2006/documentManagement/types"/>
    <xsd:import namespace="http://schemas.microsoft.com/office/infopath/2007/PartnerControls"/>
    <xsd:element name="OwnerEmail" ma:index="2" ma:displayName="Owner Email" ma:format="Dropdown" ma:internalName="OwnerEmail" ma:readOnly="false">
      <xsd:simpleType>
        <xsd:union memberTypes="dms:Text">
          <xsd:simpleType>
            <xsd:restriction base="dms:Choice">
              <xsd:enumeration value="extranet@durham.gov.uk"/>
            </xsd:restriction>
          </xsd:simpleType>
        </xsd:union>
      </xsd:simpleType>
    </xsd:element>
    <xsd:element name="ReviewDate" ma:index="3" ma:displayName="Review Date" ma:format="DateOnly" ma:internalName="ReviewDate" ma:readOnly="false">
      <xsd:simpleType>
        <xsd:restriction base="dms:DateTime"/>
      </xsd:simpleType>
    </xsd:element>
    <xsd:element name="_Flow_SignoffStatus" ma:index="4" nillable="true" ma:displayName="Sign-off status" ma:internalName="Sign_x002d_off_x0020_status" ma:readOnly="false">
      <xsd:simpleType>
        <xsd:restriction base="dms:Text"/>
      </xsd:simpleType>
    </xsd:element>
    <xsd:element name="ImportantDocument" ma:index="7" nillable="true" ma:displayName="Important Document" ma:default="0" ma:format="Dropdown" ma:hidden="true" ma:internalName="ImportantDocument" ma:readOnly="false">
      <xsd:simpleType>
        <xsd:restriction base="dms:Boolean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97f35-70d7-4a2c-a8dc-9e95e456d3d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Date xmlns="2cbda01f-3da9-47c0-af27-fe9a3cd854c9">2026-09-29T23:00:00+00:00</ReviewDate>
    <ImportantDocument xmlns="2cbda01f-3da9-47c0-af27-fe9a3cd854c9">false</ImportantDocument>
    <OwnerEmail xmlns="2cbda01f-3da9-47c0-af27-fe9a3cd854c9">hradvice@durham.gov.uk</OwnerEmail>
    <_Flow_SignoffStatus xmlns="2cbda01f-3da9-47c0-af27-fe9a3cd854c9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F9C002-F53E-4F11-86E1-3E34B6464A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C9DF62-34E4-4401-A312-5CF61D57DDB9}"/>
</file>

<file path=customXml/itemProps4.xml><?xml version="1.0" encoding="utf-8"?>
<ds:datastoreItem xmlns:ds="http://schemas.openxmlformats.org/officeDocument/2006/customXml" ds:itemID="{EEDE98D5-DF00-477C-84B4-F1A7BAC56A4A}"/>
</file>

<file path=customXml/itemProps5.xml><?xml version="1.0" encoding="utf-8"?>
<ds:datastoreItem xmlns:ds="http://schemas.openxmlformats.org/officeDocument/2006/customXml" ds:itemID="{650D7682-312B-45B3-930B-451BD70370A9}"/>
</file>

<file path=docProps/app.xml><?xml version="1.0" encoding="utf-8"?>
<Properties xmlns="http://schemas.openxmlformats.org/officeDocument/2006/extended-properties" xmlns:vt="http://schemas.openxmlformats.org/officeDocument/2006/docPropsVTypes">
  <Template>Supporting doc template.dot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DCC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Kaps</dc:creator>
  <cp:lastModifiedBy>Lauren Kaps</cp:lastModifiedBy>
  <cp:revision>4</cp:revision>
  <cp:lastPrinted>2015-09-15T14:16:00Z</cp:lastPrinted>
  <dcterms:created xsi:type="dcterms:W3CDTF">2020-09-28T08:30:00Z</dcterms:created>
  <dcterms:modified xsi:type="dcterms:W3CDTF">2020-09-28T09:05:00Z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0x0101009E14B115D5FFD34487C2DEF6F021877A</vt:lpwstr>
  </property>
</Properties>
</file>