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FCD7" w14:textId="4CDB1B18" w:rsidR="00D25918" w:rsidRPr="0079783A" w:rsidRDefault="0079783A" w:rsidP="0079783A">
      <w:pPr>
        <w:rPr>
          <w:b/>
          <w:sz w:val="80"/>
          <w:szCs w:val="80"/>
        </w:rPr>
      </w:pPr>
      <w:r w:rsidRPr="0079783A"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E37D1" wp14:editId="700A4D2E">
                <wp:simplePos x="0" y="0"/>
                <wp:positionH relativeFrom="page">
                  <wp:posOffset>6350</wp:posOffset>
                </wp:positionH>
                <wp:positionV relativeFrom="paragraph">
                  <wp:posOffset>-106680</wp:posOffset>
                </wp:positionV>
                <wp:extent cx="7553325" cy="46672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66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F569C" w14:textId="5B06D6B0" w:rsidR="0079783A" w:rsidRPr="00CD0B8E" w:rsidRDefault="003C5CFE" w:rsidP="0079783A">
                            <w:pPr>
                              <w:ind w:left="567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SCCE </w:t>
                            </w:r>
                            <w:r w:rsidR="004D38C3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 xml:space="preserve"> – </w:t>
                            </w:r>
                            <w:r w:rsidR="004D38C3"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  <w:t>Declaration of offers of hospitality or gifts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E37D1" id="Rectangle 2" o:spid="_x0000_s1026" style="position:absolute;margin-left:.5pt;margin-top:-8.4pt;width:594.75pt;height:36.7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" fillcolor="#17365d [2415]" stroked="f" strokeweight="2pt">
                <v:textbox>
                  <w:txbxContent>
                    <w:p w14:paraId="109F569C" w14:textId="5B06D6B0" w:rsidR="0079783A" w:rsidRPr="00CD0B8E" w:rsidRDefault="003C5CFE" w:rsidP="0079783A">
                      <w:pPr>
                        <w:ind w:left="567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SCCE </w:t>
                      </w:r>
                      <w:r w:rsidR="004D38C3">
                        <w:rPr>
                          <w:b/>
                          <w:bCs/>
                          <w:sz w:val="32"/>
                          <w:szCs w:val="28"/>
                        </w:rPr>
                        <w:t>4</w:t>
                      </w:r>
                      <w:r>
                        <w:rPr>
                          <w:b/>
                          <w:bCs/>
                          <w:sz w:val="32"/>
                          <w:szCs w:val="28"/>
                        </w:rPr>
                        <w:t xml:space="preserve"> – </w:t>
                      </w:r>
                      <w:r w:rsidR="004D38C3">
                        <w:rPr>
                          <w:b/>
                          <w:bCs/>
                          <w:sz w:val="32"/>
                          <w:szCs w:val="28"/>
                        </w:rPr>
                        <w:t>Declaration of offers of hospitality or gifts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42"/>
        <w:gridCol w:w="142"/>
        <w:gridCol w:w="850"/>
        <w:gridCol w:w="709"/>
        <w:gridCol w:w="1418"/>
        <w:gridCol w:w="141"/>
        <w:gridCol w:w="709"/>
        <w:gridCol w:w="425"/>
        <w:gridCol w:w="709"/>
        <w:gridCol w:w="142"/>
        <w:gridCol w:w="2239"/>
      </w:tblGrid>
      <w:tr w:rsidR="00614F7E" w14:paraId="602FC07A" w14:textId="77777777" w:rsidTr="00B93221">
        <w:trPr>
          <w:trHeight w:val="634"/>
        </w:trPr>
        <w:tc>
          <w:tcPr>
            <w:tcW w:w="1838" w:type="dxa"/>
            <w:shd w:val="clear" w:color="auto" w:fill="E7EFEF"/>
            <w:vAlign w:val="center"/>
          </w:tcPr>
          <w:p w14:paraId="5D641026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Name</w:t>
            </w:r>
          </w:p>
        </w:tc>
        <w:tc>
          <w:tcPr>
            <w:tcW w:w="4253" w:type="dxa"/>
            <w:gridSpan w:val="6"/>
            <w:vAlign w:val="center"/>
          </w:tcPr>
          <w:p w14:paraId="62CC6289" w14:textId="589BBA61" w:rsidR="00614F7E" w:rsidRPr="0088006F" w:rsidRDefault="00614F7E" w:rsidP="000A4624">
            <w:pPr>
              <w:pStyle w:val="Pa3"/>
              <w:spacing w:line="240" w:lineRule="auto"/>
            </w:pPr>
          </w:p>
        </w:tc>
        <w:tc>
          <w:tcPr>
            <w:tcW w:w="2126" w:type="dxa"/>
            <w:gridSpan w:val="5"/>
            <w:shd w:val="clear" w:color="auto" w:fill="E7EFEF"/>
            <w:vAlign w:val="center"/>
          </w:tcPr>
          <w:p w14:paraId="55ED0EB7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 w:rsidRPr="0088006F">
              <w:rPr>
                <w:b/>
              </w:rPr>
              <w:t>Payroll number</w:t>
            </w:r>
          </w:p>
        </w:tc>
        <w:tc>
          <w:tcPr>
            <w:tcW w:w="2239" w:type="dxa"/>
            <w:vAlign w:val="center"/>
          </w:tcPr>
          <w:p w14:paraId="025A605F" w14:textId="7C34E9CB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33DE91DE" w14:textId="77777777" w:rsidTr="00B93221">
        <w:trPr>
          <w:trHeight w:val="558"/>
        </w:trPr>
        <w:tc>
          <w:tcPr>
            <w:tcW w:w="1838" w:type="dxa"/>
            <w:shd w:val="clear" w:color="auto" w:fill="E7EFEF"/>
            <w:vAlign w:val="center"/>
          </w:tcPr>
          <w:p w14:paraId="22F7E95B" w14:textId="77777777" w:rsidR="00614F7E" w:rsidRPr="0088006F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8618" w:type="dxa"/>
            <w:gridSpan w:val="12"/>
            <w:vAlign w:val="center"/>
          </w:tcPr>
          <w:p w14:paraId="1BC01B28" w14:textId="58C5DD0F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0107CE6A" w14:textId="77777777" w:rsidTr="00B93221">
        <w:trPr>
          <w:trHeight w:val="553"/>
        </w:trPr>
        <w:tc>
          <w:tcPr>
            <w:tcW w:w="1838" w:type="dxa"/>
            <w:shd w:val="clear" w:color="auto" w:fill="E7EFEF"/>
            <w:vAlign w:val="center"/>
          </w:tcPr>
          <w:p w14:paraId="7C8EBE4C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8618" w:type="dxa"/>
            <w:gridSpan w:val="12"/>
            <w:vAlign w:val="center"/>
          </w:tcPr>
          <w:p w14:paraId="0B2762D9" w14:textId="01469E18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573ED01A" w14:textId="77777777" w:rsidTr="00B93221">
        <w:trPr>
          <w:trHeight w:val="560"/>
        </w:trPr>
        <w:tc>
          <w:tcPr>
            <w:tcW w:w="1838" w:type="dxa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23867919" w14:textId="77777777" w:rsidR="00614F7E" w:rsidRDefault="00614F7E" w:rsidP="000A4624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8618" w:type="dxa"/>
            <w:gridSpan w:val="12"/>
            <w:tcBorders>
              <w:bottom w:val="single" w:sz="4" w:space="0" w:color="000000"/>
            </w:tcBorders>
            <w:vAlign w:val="center"/>
          </w:tcPr>
          <w:p w14:paraId="78E07D96" w14:textId="76156C00" w:rsidR="00614F7E" w:rsidRPr="0088006F" w:rsidRDefault="00614F7E" w:rsidP="000A4624">
            <w:pPr>
              <w:pStyle w:val="Pa3"/>
              <w:spacing w:line="240" w:lineRule="auto"/>
            </w:pPr>
          </w:p>
        </w:tc>
      </w:tr>
      <w:tr w:rsidR="00614F7E" w14:paraId="7B320328" w14:textId="77777777" w:rsidTr="00B93221">
        <w:trPr>
          <w:trHeight w:val="830"/>
        </w:trPr>
        <w:tc>
          <w:tcPr>
            <w:tcW w:w="10456" w:type="dxa"/>
            <w:gridSpan w:val="1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166464" w14:textId="77777777" w:rsidR="00B93221" w:rsidRDefault="00B93221" w:rsidP="000A4624">
            <w:pPr>
              <w:pStyle w:val="Pa3"/>
              <w:spacing w:line="240" w:lineRule="auto"/>
            </w:pPr>
          </w:p>
          <w:p w14:paraId="0E8DC537" w14:textId="6E3E86E7" w:rsidR="004D38C3" w:rsidRDefault="00614F7E" w:rsidP="00B93221">
            <w:pPr>
              <w:pStyle w:val="Pa3"/>
              <w:spacing w:line="240" w:lineRule="auto"/>
            </w:pPr>
            <w:r>
              <w:t>In accordance with the school’s Code of Conduct, I hereby</w:t>
            </w:r>
            <w:r w:rsidR="004D38C3">
              <w:t>:</w:t>
            </w:r>
          </w:p>
          <w:p w14:paraId="1FC24732" w14:textId="1E71CB37" w:rsidR="004D38C3" w:rsidRPr="004D38C3" w:rsidRDefault="004D38C3" w:rsidP="004D38C3">
            <w:pPr>
              <w:rPr>
                <w:lang w:bidi="ar-SA"/>
              </w:rPr>
            </w:pPr>
          </w:p>
        </w:tc>
      </w:tr>
      <w:tr w:rsidR="00B93221" w14:paraId="3DE36559" w14:textId="77777777" w:rsidTr="00B93221">
        <w:trPr>
          <w:trHeight w:val="722"/>
        </w:trPr>
        <w:sdt>
          <w:sdtPr>
            <w:rPr>
              <w:sz w:val="36"/>
              <w:szCs w:val="36"/>
            </w:rPr>
            <w:id w:val="-313411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C97E63" w14:textId="2AE442D8" w:rsidR="00B93221" w:rsidRDefault="00B93221" w:rsidP="00B93221">
                <w:pPr>
                  <w:pStyle w:val="Pa3"/>
                  <w:spacing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DA3E" w14:textId="4CAFEFCA" w:rsidR="00B93221" w:rsidRDefault="00B93221" w:rsidP="000A4624">
            <w:pPr>
              <w:pStyle w:val="Pa3"/>
              <w:spacing w:line="240" w:lineRule="auto"/>
            </w:pPr>
            <w:r>
              <w:t>declare having been offered the following hospitality or gifts and request approval to accept.</w:t>
            </w:r>
          </w:p>
        </w:tc>
      </w:tr>
      <w:tr w:rsidR="00B93221" w14:paraId="2A42EA1C" w14:textId="77777777" w:rsidTr="00B93221">
        <w:trPr>
          <w:trHeight w:val="722"/>
        </w:trPr>
        <w:sdt>
          <w:sdtPr>
            <w:rPr>
              <w:sz w:val="36"/>
              <w:szCs w:val="36"/>
            </w:rPr>
            <w:id w:val="-160409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92D6619" w14:textId="13DCCAA1" w:rsidR="00B93221" w:rsidRDefault="00B93221" w:rsidP="00B93221">
                <w:pPr>
                  <w:pStyle w:val="Pa3"/>
                  <w:spacing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DA2E" w14:textId="75CF8FF6" w:rsidR="00B93221" w:rsidRDefault="00B93221" w:rsidP="00B93221">
            <w:pPr>
              <w:pStyle w:val="Pa3"/>
              <w:spacing w:line="240" w:lineRule="auto"/>
            </w:pPr>
            <w:r>
              <w:t>declare having been offered the following hospitality or gifts and request approval to accept and donate to charity.</w:t>
            </w:r>
          </w:p>
        </w:tc>
      </w:tr>
      <w:tr w:rsidR="00B93221" w14:paraId="64A992BC" w14:textId="77777777" w:rsidTr="00B93221">
        <w:trPr>
          <w:trHeight w:val="722"/>
        </w:trPr>
        <w:sdt>
          <w:sdtPr>
            <w:rPr>
              <w:sz w:val="36"/>
              <w:szCs w:val="36"/>
            </w:rPr>
            <w:id w:val="1368878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9FDC21A" w14:textId="1DDF53DE" w:rsidR="00B93221" w:rsidRDefault="00B93221" w:rsidP="00B93221">
                <w:pPr>
                  <w:pStyle w:val="Pa3"/>
                  <w:spacing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6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66B9" w14:textId="740E9466" w:rsidR="00B93221" w:rsidRDefault="00B93221" w:rsidP="00B93221">
            <w:pPr>
              <w:pStyle w:val="Pa3"/>
              <w:spacing w:line="240" w:lineRule="auto"/>
            </w:pPr>
            <w:r>
              <w:t>request approval to provide the following hospitality or gifts.</w:t>
            </w:r>
          </w:p>
        </w:tc>
      </w:tr>
      <w:tr w:rsidR="00B93221" w14:paraId="3B701EF0" w14:textId="77777777" w:rsidTr="00B93221">
        <w:trPr>
          <w:trHeight w:val="60"/>
        </w:trPr>
        <w:tc>
          <w:tcPr>
            <w:tcW w:w="10456" w:type="dxa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4E9E12C" w14:textId="77777777" w:rsidR="00B93221" w:rsidRDefault="00B93221" w:rsidP="00B93221">
            <w:pPr>
              <w:pStyle w:val="Pa3"/>
              <w:spacing w:line="240" w:lineRule="auto"/>
            </w:pPr>
          </w:p>
        </w:tc>
      </w:tr>
      <w:tr w:rsidR="00B93221" w14:paraId="23E2FA34" w14:textId="77777777" w:rsidTr="00AB5070">
        <w:trPr>
          <w:trHeight w:val="567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48B00600" w14:textId="345ADDB3" w:rsidR="00B93221" w:rsidRPr="0088006F" w:rsidRDefault="00B93221" w:rsidP="00B93221">
            <w:pPr>
              <w:pStyle w:val="Pa3"/>
              <w:spacing w:line="240" w:lineRule="auto"/>
            </w:pPr>
            <w:r>
              <w:rPr>
                <w:b/>
              </w:rPr>
              <w:t>Details of gift or hospitality</w:t>
            </w:r>
          </w:p>
        </w:tc>
      </w:tr>
      <w:tr w:rsidR="00B93221" w14:paraId="32D010D5" w14:textId="77777777" w:rsidTr="00B93221">
        <w:trPr>
          <w:trHeight w:val="567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FC4F72" w14:textId="55A070E1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Date offer of gift or hospitality made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1EE8A6" w14:textId="55200212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</w:p>
        </w:tc>
      </w:tr>
      <w:tr w:rsidR="00B93221" w14:paraId="094FE022" w14:textId="77777777" w:rsidTr="00B93221">
        <w:trPr>
          <w:trHeight w:val="1326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3D16EEF" w14:textId="77777777" w:rsidR="00B93221" w:rsidRDefault="00B93221" w:rsidP="00B93221">
            <w:pPr>
              <w:pStyle w:val="Pa3"/>
              <w:spacing w:line="240" w:lineRule="auto"/>
            </w:pPr>
          </w:p>
          <w:p w14:paraId="67BADEEB" w14:textId="3975890C" w:rsidR="00B93221" w:rsidRPr="00B93221" w:rsidRDefault="00B93221" w:rsidP="00B93221">
            <w:pPr>
              <w:rPr>
                <w:b/>
                <w:bCs/>
                <w:lang w:bidi="ar-SA"/>
              </w:rPr>
            </w:pPr>
            <w:r w:rsidRPr="00B93221">
              <w:rPr>
                <w:b/>
                <w:bCs/>
                <w:lang w:bidi="ar-SA"/>
              </w:rPr>
              <w:t>Nature of gift of hospitality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33679882" w14:textId="77777777" w:rsidR="00B93221" w:rsidRDefault="00B93221" w:rsidP="00B93221">
            <w:pPr>
              <w:pStyle w:val="Pa3"/>
              <w:spacing w:line="240" w:lineRule="auto"/>
            </w:pPr>
          </w:p>
          <w:p w14:paraId="42BA8A13" w14:textId="6D1756BE" w:rsidR="00B93221" w:rsidRPr="00B93221" w:rsidRDefault="00B93221" w:rsidP="00B93221">
            <w:pPr>
              <w:rPr>
                <w:lang w:bidi="ar-SA"/>
              </w:rPr>
            </w:pPr>
          </w:p>
        </w:tc>
      </w:tr>
      <w:tr w:rsidR="00B93221" w14:paraId="7537BD4C" w14:textId="77777777" w:rsidTr="00B93221">
        <w:trPr>
          <w:trHeight w:val="618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35167D" w14:textId="2D083FAD" w:rsidR="00B93221" w:rsidRP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  <w:r w:rsidRPr="00B93221">
              <w:rPr>
                <w:b/>
                <w:bCs/>
              </w:rPr>
              <w:t>Date gift or hospitality received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AC9E0A" w14:textId="77777777" w:rsidR="00B93221" w:rsidRDefault="00B93221" w:rsidP="00B93221">
            <w:pPr>
              <w:pStyle w:val="Pa3"/>
              <w:spacing w:line="240" w:lineRule="auto"/>
            </w:pPr>
          </w:p>
        </w:tc>
      </w:tr>
      <w:tr w:rsidR="00B93221" w14:paraId="021AB21F" w14:textId="77777777" w:rsidTr="00B93221">
        <w:trPr>
          <w:trHeight w:val="618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55D8BB" w14:textId="0AD08B33" w:rsidR="00B93221" w:rsidRP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  <w:r w:rsidRPr="00B93221">
              <w:rPr>
                <w:b/>
                <w:bCs/>
              </w:rPr>
              <w:t>Venue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68809C" w14:textId="77777777" w:rsidR="00B93221" w:rsidRDefault="00B93221" w:rsidP="00B93221">
            <w:pPr>
              <w:pStyle w:val="Pa3"/>
              <w:spacing w:line="240" w:lineRule="auto"/>
            </w:pPr>
          </w:p>
        </w:tc>
      </w:tr>
      <w:tr w:rsidR="00B93221" w14:paraId="4707FC2A" w14:textId="77777777" w:rsidTr="00B93221">
        <w:trPr>
          <w:trHeight w:val="618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C14BCF" w14:textId="76DFDF1E" w:rsidR="00B93221" w:rsidRP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  <w:r w:rsidRPr="00B93221">
              <w:rPr>
                <w:b/>
                <w:bCs/>
              </w:rPr>
              <w:t>Date of event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8608B0" w14:textId="77777777" w:rsidR="00B93221" w:rsidRDefault="00B93221" w:rsidP="00B93221">
            <w:pPr>
              <w:pStyle w:val="Pa3"/>
              <w:spacing w:line="240" w:lineRule="auto"/>
            </w:pPr>
          </w:p>
        </w:tc>
      </w:tr>
      <w:tr w:rsidR="00B93221" w14:paraId="62D225AF" w14:textId="77777777" w:rsidTr="00B93221">
        <w:trPr>
          <w:trHeight w:val="618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07D972" w14:textId="06CC0D43" w:rsidR="00B93221" w:rsidRP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  <w:r w:rsidRPr="00B93221">
              <w:rPr>
                <w:b/>
                <w:bCs/>
              </w:rPr>
              <w:t>Approximate value (£)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2DB053" w14:textId="77777777" w:rsidR="00B93221" w:rsidRDefault="00B93221" w:rsidP="00B93221">
            <w:pPr>
              <w:pStyle w:val="Pa3"/>
              <w:spacing w:line="240" w:lineRule="auto"/>
            </w:pPr>
          </w:p>
        </w:tc>
      </w:tr>
      <w:tr w:rsidR="00B93221" w14:paraId="69C42CA2" w14:textId="77777777" w:rsidTr="00B93221">
        <w:trPr>
          <w:trHeight w:val="1504"/>
        </w:trPr>
        <w:tc>
          <w:tcPr>
            <w:tcW w:w="4673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16AD639A" w14:textId="77777777" w:rsid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</w:p>
          <w:p w14:paraId="7F1B15F9" w14:textId="28A9D717" w:rsidR="00B93221" w:rsidRPr="00B93221" w:rsidRDefault="00B93221" w:rsidP="00B93221">
            <w:pPr>
              <w:pStyle w:val="Pa3"/>
              <w:spacing w:line="240" w:lineRule="auto"/>
              <w:rPr>
                <w:b/>
                <w:bCs/>
              </w:rPr>
            </w:pPr>
            <w:r w:rsidRPr="00B93221">
              <w:rPr>
                <w:b/>
                <w:bCs/>
              </w:rPr>
              <w:t>Name and address of person/organisation making offer</w:t>
            </w:r>
          </w:p>
        </w:tc>
        <w:tc>
          <w:tcPr>
            <w:tcW w:w="578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444A260" w14:textId="77777777" w:rsidR="00B93221" w:rsidRDefault="00B93221" w:rsidP="00B93221">
            <w:pPr>
              <w:pStyle w:val="Pa3"/>
              <w:spacing w:line="240" w:lineRule="auto"/>
            </w:pPr>
          </w:p>
          <w:p w14:paraId="4D26EFA3" w14:textId="14D2C10C" w:rsidR="00B93221" w:rsidRPr="00B93221" w:rsidRDefault="00B93221" w:rsidP="00B93221">
            <w:pPr>
              <w:rPr>
                <w:lang w:bidi="ar-SA"/>
              </w:rPr>
            </w:pPr>
          </w:p>
        </w:tc>
      </w:tr>
      <w:tr w:rsidR="00B93221" w14:paraId="5128CB06" w14:textId="77777777" w:rsidTr="008E3720">
        <w:trPr>
          <w:trHeight w:val="60"/>
        </w:trPr>
        <w:tc>
          <w:tcPr>
            <w:tcW w:w="10456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D980A3" w14:textId="77777777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</w:p>
        </w:tc>
      </w:tr>
      <w:tr w:rsidR="00B93221" w:rsidRPr="0088006F" w14:paraId="4E3A0C4F" w14:textId="77777777" w:rsidTr="000A4624">
        <w:trPr>
          <w:trHeight w:val="1124"/>
        </w:trPr>
        <w:tc>
          <w:tcPr>
            <w:tcW w:w="2830" w:type="dxa"/>
            <w:gridSpan w:val="2"/>
            <w:tcBorders>
              <w:bottom w:val="single" w:sz="4" w:space="0" w:color="000000"/>
            </w:tcBorders>
            <w:shd w:val="clear" w:color="auto" w:fill="E7EFEF"/>
            <w:vAlign w:val="center"/>
          </w:tcPr>
          <w:p w14:paraId="031D0F3E" w14:textId="77777777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 xml:space="preserve">Employee signature </w:t>
            </w:r>
            <w:r w:rsidRPr="0088006F">
              <w:t>(electronic if possible)</w:t>
            </w:r>
          </w:p>
        </w:tc>
        <w:tc>
          <w:tcPr>
            <w:tcW w:w="7626" w:type="dxa"/>
            <w:gridSpan w:val="11"/>
            <w:tcBorders>
              <w:bottom w:val="single" w:sz="4" w:space="0" w:color="000000"/>
            </w:tcBorders>
            <w:vAlign w:val="center"/>
          </w:tcPr>
          <w:p w14:paraId="0CDE7BA4" w14:textId="77777777" w:rsidR="00B93221" w:rsidRPr="0088006F" w:rsidRDefault="00B93221" w:rsidP="00B93221">
            <w:pPr>
              <w:pStyle w:val="Pa3"/>
              <w:spacing w:line="240" w:lineRule="auto"/>
            </w:pPr>
          </w:p>
        </w:tc>
      </w:tr>
      <w:tr w:rsidR="00B93221" w:rsidRPr="007B63B1" w14:paraId="599409AD" w14:textId="77777777" w:rsidTr="008E3720">
        <w:trPr>
          <w:trHeight w:val="983"/>
        </w:trPr>
        <w:tc>
          <w:tcPr>
            <w:tcW w:w="10456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71958" w14:textId="77777777" w:rsidR="00B93221" w:rsidRPr="007B63B1" w:rsidRDefault="00B93221" w:rsidP="00B93221">
            <w:pPr>
              <w:pStyle w:val="Pa3"/>
              <w:spacing w:line="240" w:lineRule="auto"/>
              <w:jc w:val="center"/>
              <w:rPr>
                <w:b/>
              </w:rPr>
            </w:pPr>
            <w:r w:rsidRPr="007B63B1">
              <w:rPr>
                <w:b/>
              </w:rPr>
              <w:t xml:space="preserve">Please send the form to your </w:t>
            </w:r>
            <w:r>
              <w:rPr>
                <w:b/>
              </w:rPr>
              <w:t>headteacher</w:t>
            </w:r>
            <w:r w:rsidRPr="007B63B1">
              <w:rPr>
                <w:b/>
              </w:rPr>
              <w:t xml:space="preserve"> for approval. If you are </w:t>
            </w:r>
            <w:r>
              <w:rPr>
                <w:b/>
              </w:rPr>
              <w:t>the headteacher</w:t>
            </w:r>
            <w:r w:rsidRPr="007B63B1">
              <w:rPr>
                <w:b/>
              </w:rPr>
              <w:t xml:space="preserve">, you should send it to your </w:t>
            </w:r>
            <w:r>
              <w:rPr>
                <w:b/>
              </w:rPr>
              <w:t>Chair of Governors.</w:t>
            </w:r>
          </w:p>
        </w:tc>
      </w:tr>
      <w:tr w:rsidR="00B93221" w14:paraId="5985277C" w14:textId="77777777" w:rsidTr="008E3720">
        <w:trPr>
          <w:trHeight w:val="551"/>
        </w:trPr>
        <w:tc>
          <w:tcPr>
            <w:tcW w:w="10456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E7EFEF"/>
            <w:vAlign w:val="center"/>
          </w:tcPr>
          <w:p w14:paraId="41CFBCA7" w14:textId="5B401F33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Authorisation</w:t>
            </w:r>
          </w:p>
        </w:tc>
      </w:tr>
      <w:tr w:rsidR="00B93221" w14:paraId="5AB40201" w14:textId="77777777" w:rsidTr="008E3720">
        <w:trPr>
          <w:trHeight w:val="551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03E1" w14:textId="77777777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Date form received</w:t>
            </w:r>
          </w:p>
        </w:tc>
        <w:tc>
          <w:tcPr>
            <w:tcW w:w="7484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A12C" w14:textId="72B9AD80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</w:p>
        </w:tc>
      </w:tr>
      <w:tr w:rsidR="00B93221" w14:paraId="7675A4AE" w14:textId="77777777" w:rsidTr="00B93221">
        <w:trPr>
          <w:trHeight w:val="551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079A" w14:textId="48F98DEF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Request approved?</w:t>
            </w:r>
          </w:p>
        </w:tc>
        <w:sdt>
          <w:sdtPr>
            <w:rPr>
              <w:b/>
              <w:sz w:val="36"/>
              <w:szCs w:val="36"/>
            </w:rPr>
            <w:id w:val="-1773233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0565BC" w14:textId="466DDBF6" w:rsidR="00B93221" w:rsidRDefault="00B93221" w:rsidP="00B93221">
                <w:pPr>
                  <w:pStyle w:val="Pa3"/>
                  <w:spacing w:line="240" w:lineRule="auto"/>
                  <w:rPr>
                    <w:b/>
                  </w:rPr>
                </w:pPr>
                <w:r w:rsidRPr="008E3720">
                  <w:rPr>
                    <w:rFonts w:ascii="MS Gothic" w:eastAsia="MS Gothic" w:hAnsi="MS Gothic" w:hint="eastAsia"/>
                    <w:b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A4ED" w14:textId="6CA92DEA" w:rsidR="00B93221" w:rsidRPr="008E3720" w:rsidRDefault="00B93221" w:rsidP="00B93221">
            <w:pPr>
              <w:pStyle w:val="Pa3"/>
              <w:spacing w:line="240" w:lineRule="auto"/>
              <w:rPr>
                <w:bCs/>
              </w:rPr>
            </w:pPr>
            <w:r w:rsidRPr="008E3720">
              <w:rPr>
                <w:bCs/>
              </w:rPr>
              <w:t>Yes</w:t>
            </w:r>
          </w:p>
        </w:tc>
        <w:sdt>
          <w:sdtPr>
            <w:rPr>
              <w:b/>
              <w:sz w:val="36"/>
              <w:szCs w:val="36"/>
            </w:rPr>
            <w:id w:val="113189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gridSpan w:val="2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F00AD0" w14:textId="63CBC9D5" w:rsidR="00B93221" w:rsidRPr="008E3720" w:rsidRDefault="00B93221" w:rsidP="00B93221">
                <w:pPr>
                  <w:pStyle w:val="Pa3"/>
                  <w:spacing w:line="240" w:lineRule="auto"/>
                  <w:rPr>
                    <w:bCs/>
                  </w:rPr>
                </w:pPr>
                <w:r w:rsidRPr="008E3720">
                  <w:rPr>
                    <w:rFonts w:ascii="MS Gothic" w:eastAsia="MS Gothic" w:hAnsi="MS Gothic" w:hint="eastAsia"/>
                    <w:b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AAEC" w14:textId="5D9A75D9" w:rsidR="00B93221" w:rsidRPr="008E3720" w:rsidRDefault="00B93221" w:rsidP="00B93221">
            <w:pPr>
              <w:pStyle w:val="Pa3"/>
              <w:spacing w:line="240" w:lineRule="auto"/>
              <w:rPr>
                <w:bCs/>
              </w:rPr>
            </w:pPr>
            <w:r>
              <w:rPr>
                <w:bCs/>
              </w:rPr>
              <w:t>No</w:t>
            </w:r>
          </w:p>
        </w:tc>
        <w:tc>
          <w:tcPr>
            <w:tcW w:w="309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7B1C" w14:textId="5D602E37" w:rsidR="00B93221" w:rsidRPr="008E3720" w:rsidRDefault="00B93221" w:rsidP="00B93221">
            <w:pPr>
              <w:pStyle w:val="Pa3"/>
              <w:spacing w:line="240" w:lineRule="auto"/>
              <w:rPr>
                <w:bCs/>
                <w:i/>
                <w:iCs/>
                <w:sz w:val="20"/>
                <w:szCs w:val="20"/>
              </w:rPr>
            </w:pPr>
            <w:r w:rsidRPr="008E3720">
              <w:rPr>
                <w:bCs/>
                <w:i/>
                <w:iCs/>
                <w:sz w:val="20"/>
                <w:szCs w:val="20"/>
              </w:rPr>
              <w:t>Decision should be made in consultation with HR</w:t>
            </w:r>
          </w:p>
        </w:tc>
      </w:tr>
      <w:tr w:rsidR="00B93221" w14:paraId="7A3A3B75" w14:textId="77777777" w:rsidTr="00B93221">
        <w:trPr>
          <w:trHeight w:val="5819"/>
        </w:trPr>
        <w:tc>
          <w:tcPr>
            <w:tcW w:w="29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DB67D" w14:textId="77777777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</w:p>
          <w:p w14:paraId="7C7B945C" w14:textId="10E25759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Detail the reasons for approval or rejection</w:t>
            </w:r>
          </w:p>
        </w:tc>
        <w:tc>
          <w:tcPr>
            <w:tcW w:w="7484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6E31" w14:textId="77777777" w:rsidR="00B93221" w:rsidRDefault="00B93221" w:rsidP="00B93221">
            <w:pPr>
              <w:pStyle w:val="Pa3"/>
              <w:spacing w:line="240" w:lineRule="auto"/>
              <w:rPr>
                <w:bCs/>
              </w:rPr>
            </w:pPr>
          </w:p>
          <w:p w14:paraId="2E1517AE" w14:textId="39D835F3" w:rsidR="00B93221" w:rsidRPr="008E3720" w:rsidRDefault="00B93221" w:rsidP="00B93221">
            <w:pPr>
              <w:rPr>
                <w:lang w:bidi="ar-SA"/>
              </w:rPr>
            </w:pPr>
          </w:p>
        </w:tc>
      </w:tr>
      <w:tr w:rsidR="00B93221" w14:paraId="68D282A2" w14:textId="77777777" w:rsidTr="00614F7E">
        <w:trPr>
          <w:trHeight w:val="684"/>
        </w:trPr>
        <w:tc>
          <w:tcPr>
            <w:tcW w:w="6941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1F" w14:textId="13710ED7" w:rsidR="00B93221" w:rsidRPr="00A978F5" w:rsidRDefault="00B93221" w:rsidP="00B93221">
            <w:pPr>
              <w:pStyle w:val="Pa3"/>
              <w:spacing w:line="240" w:lineRule="auto"/>
            </w:pPr>
            <w:bookmarkStart w:id="0" w:name="_GoBack"/>
            <w:r w:rsidRPr="00A978F5">
              <w:t>Confirmation of decision letter sent to employee</w:t>
            </w:r>
            <w:bookmarkEnd w:id="0"/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6859" w14:textId="77777777" w:rsidR="00B93221" w:rsidRPr="008E3720" w:rsidRDefault="00B93221" w:rsidP="00B93221">
            <w:pPr>
              <w:pStyle w:val="Pa3"/>
              <w:spacing w:line="240" w:lineRule="auto"/>
              <w:rPr>
                <w:bCs/>
              </w:rPr>
            </w:pPr>
            <w:r w:rsidRPr="008E3720">
              <w:rPr>
                <w:bCs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510" w14:textId="33333406" w:rsidR="00B93221" w:rsidRPr="007B63B1" w:rsidRDefault="00B93221" w:rsidP="00B93221">
            <w:pPr>
              <w:pStyle w:val="Pa3"/>
              <w:spacing w:line="240" w:lineRule="auto"/>
            </w:pPr>
          </w:p>
        </w:tc>
      </w:tr>
      <w:tr w:rsidR="00B93221" w14:paraId="246800E7" w14:textId="77777777" w:rsidTr="00614F7E">
        <w:trPr>
          <w:trHeight w:val="684"/>
        </w:trPr>
        <w:tc>
          <w:tcPr>
            <w:tcW w:w="6941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62648" w14:textId="4B51232E" w:rsidR="00B93221" w:rsidRPr="008E3720" w:rsidRDefault="00A978F5" w:rsidP="00B93221">
            <w:pPr>
              <w:pStyle w:val="Pa3"/>
              <w:spacing w:line="240" w:lineRule="auto"/>
              <w:rPr>
                <w:b/>
                <w:bCs/>
              </w:rPr>
            </w:pPr>
            <w:r>
              <w:t>Copy of form and letter placed on employee’s personal file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5299" w14:textId="1807FB5C" w:rsidR="00B93221" w:rsidRPr="008E3720" w:rsidRDefault="00B93221" w:rsidP="00B93221">
            <w:pPr>
              <w:pStyle w:val="Pa3"/>
              <w:spacing w:line="240" w:lineRule="auto"/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AB7F" w14:textId="77777777" w:rsidR="00B93221" w:rsidRPr="007B63B1" w:rsidRDefault="00B93221" w:rsidP="00B93221">
            <w:pPr>
              <w:pStyle w:val="Pa3"/>
              <w:spacing w:line="240" w:lineRule="auto"/>
            </w:pPr>
          </w:p>
        </w:tc>
      </w:tr>
      <w:tr w:rsidR="00B93221" w14:paraId="5923F18B" w14:textId="77777777" w:rsidTr="00614F7E">
        <w:trPr>
          <w:trHeight w:val="794"/>
        </w:trPr>
        <w:tc>
          <w:tcPr>
            <w:tcW w:w="311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07452A" w14:textId="19000AD4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name</w:t>
            </w:r>
          </w:p>
        </w:tc>
        <w:tc>
          <w:tcPr>
            <w:tcW w:w="734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F521F0" w14:textId="74170623" w:rsidR="00B93221" w:rsidRPr="007B63B1" w:rsidRDefault="00B93221" w:rsidP="00B93221">
            <w:pPr>
              <w:pStyle w:val="Pa3"/>
              <w:spacing w:line="240" w:lineRule="auto"/>
            </w:pPr>
          </w:p>
        </w:tc>
      </w:tr>
      <w:tr w:rsidR="00B93221" w14:paraId="4F0F2AAF" w14:textId="77777777" w:rsidTr="00614F7E">
        <w:trPr>
          <w:trHeight w:val="1061"/>
        </w:trPr>
        <w:tc>
          <w:tcPr>
            <w:tcW w:w="311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F6886" w14:textId="11F82EB3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>
              <w:rPr>
                <w:b/>
              </w:rPr>
              <w:t>Headteacher signature</w:t>
            </w:r>
          </w:p>
          <w:p w14:paraId="12898E83" w14:textId="77777777" w:rsidR="00B93221" w:rsidRDefault="00B93221" w:rsidP="00B93221">
            <w:pPr>
              <w:pStyle w:val="Pa3"/>
              <w:spacing w:line="240" w:lineRule="auto"/>
              <w:rPr>
                <w:b/>
              </w:rPr>
            </w:pPr>
            <w:r w:rsidRPr="0088006F">
              <w:t>(electronic if possible)</w:t>
            </w:r>
          </w:p>
        </w:tc>
        <w:tc>
          <w:tcPr>
            <w:tcW w:w="7342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2CE30C" w14:textId="630F7180" w:rsidR="00B93221" w:rsidRPr="007B63B1" w:rsidRDefault="00B93221" w:rsidP="00B93221">
            <w:pPr>
              <w:pStyle w:val="Pa3"/>
              <w:spacing w:line="240" w:lineRule="auto"/>
            </w:pPr>
          </w:p>
        </w:tc>
      </w:tr>
    </w:tbl>
    <w:p w14:paraId="1A70E71D" w14:textId="77777777" w:rsidR="0079783A" w:rsidRPr="0079783A" w:rsidRDefault="0079783A" w:rsidP="0079783A">
      <w:pPr>
        <w:rPr>
          <w:sz w:val="28"/>
          <w:szCs w:val="28"/>
        </w:rPr>
      </w:pPr>
    </w:p>
    <w:sectPr w:rsidR="0079783A" w:rsidRPr="0079783A" w:rsidSect="0079783A">
      <w:footerReference w:type="default" r:id="rId9"/>
      <w:pgSz w:w="11906" w:h="16838"/>
      <w:pgMar w:top="426" w:right="720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A8CF0" w14:textId="77777777" w:rsidR="00935678" w:rsidRDefault="00935678" w:rsidP="0077606C">
      <w:r>
        <w:separator/>
      </w:r>
    </w:p>
  </w:endnote>
  <w:endnote w:type="continuationSeparator" w:id="0">
    <w:p w14:paraId="6649DE87" w14:textId="77777777" w:rsidR="00935678" w:rsidRDefault="00935678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DF14E" w14:textId="77777777" w:rsidR="00935678" w:rsidRDefault="00935678" w:rsidP="0077606C">
      <w:r>
        <w:separator/>
      </w:r>
    </w:p>
  </w:footnote>
  <w:footnote w:type="continuationSeparator" w:id="0">
    <w:p w14:paraId="608371BE" w14:textId="77777777" w:rsidR="00935678" w:rsidRDefault="00935678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06"/>
    <w:rsid w:val="000336B2"/>
    <w:rsid w:val="0003482B"/>
    <w:rsid w:val="00044371"/>
    <w:rsid w:val="00066DDA"/>
    <w:rsid w:val="000C7062"/>
    <w:rsid w:val="001604BE"/>
    <w:rsid w:val="001626D7"/>
    <w:rsid w:val="00194DC8"/>
    <w:rsid w:val="002113DE"/>
    <w:rsid w:val="002120A1"/>
    <w:rsid w:val="00212F03"/>
    <w:rsid w:val="00217193"/>
    <w:rsid w:val="0022618A"/>
    <w:rsid w:val="0023018D"/>
    <w:rsid w:val="00237E18"/>
    <w:rsid w:val="002642E4"/>
    <w:rsid w:val="002A3B9C"/>
    <w:rsid w:val="002C7A7A"/>
    <w:rsid w:val="002F3062"/>
    <w:rsid w:val="00327993"/>
    <w:rsid w:val="00337338"/>
    <w:rsid w:val="00337C7A"/>
    <w:rsid w:val="00353A9F"/>
    <w:rsid w:val="003A780A"/>
    <w:rsid w:val="003C5CFE"/>
    <w:rsid w:val="003D0C39"/>
    <w:rsid w:val="003D16A2"/>
    <w:rsid w:val="003D3643"/>
    <w:rsid w:val="003D4E52"/>
    <w:rsid w:val="003F5761"/>
    <w:rsid w:val="00432DBF"/>
    <w:rsid w:val="0044270C"/>
    <w:rsid w:val="004441F1"/>
    <w:rsid w:val="00470961"/>
    <w:rsid w:val="00471470"/>
    <w:rsid w:val="00493670"/>
    <w:rsid w:val="0049392D"/>
    <w:rsid w:val="004C7792"/>
    <w:rsid w:val="004D041A"/>
    <w:rsid w:val="004D38C3"/>
    <w:rsid w:val="004D3C2E"/>
    <w:rsid w:val="004F519E"/>
    <w:rsid w:val="00582864"/>
    <w:rsid w:val="005875CD"/>
    <w:rsid w:val="005C2B50"/>
    <w:rsid w:val="006057E0"/>
    <w:rsid w:val="00614F7E"/>
    <w:rsid w:val="0063644D"/>
    <w:rsid w:val="00641543"/>
    <w:rsid w:val="0064682F"/>
    <w:rsid w:val="00650B0C"/>
    <w:rsid w:val="006B5221"/>
    <w:rsid w:val="006D5437"/>
    <w:rsid w:val="006F60BB"/>
    <w:rsid w:val="00705C5D"/>
    <w:rsid w:val="00711AFB"/>
    <w:rsid w:val="007337E1"/>
    <w:rsid w:val="00754309"/>
    <w:rsid w:val="0077606C"/>
    <w:rsid w:val="00790298"/>
    <w:rsid w:val="0079783A"/>
    <w:rsid w:val="007A17B5"/>
    <w:rsid w:val="007D17DB"/>
    <w:rsid w:val="007D2D88"/>
    <w:rsid w:val="007D4ADC"/>
    <w:rsid w:val="007E2246"/>
    <w:rsid w:val="007F33B7"/>
    <w:rsid w:val="00803D5B"/>
    <w:rsid w:val="008177B2"/>
    <w:rsid w:val="008267B1"/>
    <w:rsid w:val="00830BF2"/>
    <w:rsid w:val="008527F3"/>
    <w:rsid w:val="00884206"/>
    <w:rsid w:val="008864D4"/>
    <w:rsid w:val="008C6D44"/>
    <w:rsid w:val="008E3720"/>
    <w:rsid w:val="008E5D50"/>
    <w:rsid w:val="008F20BF"/>
    <w:rsid w:val="008F3B20"/>
    <w:rsid w:val="008F6D9E"/>
    <w:rsid w:val="00935678"/>
    <w:rsid w:val="009569FA"/>
    <w:rsid w:val="009633E6"/>
    <w:rsid w:val="009936B9"/>
    <w:rsid w:val="009B2463"/>
    <w:rsid w:val="009C73E4"/>
    <w:rsid w:val="009D5F31"/>
    <w:rsid w:val="009F4203"/>
    <w:rsid w:val="00A13102"/>
    <w:rsid w:val="00A13BB0"/>
    <w:rsid w:val="00A3622E"/>
    <w:rsid w:val="00A401AF"/>
    <w:rsid w:val="00A62B00"/>
    <w:rsid w:val="00A704E9"/>
    <w:rsid w:val="00A87CC6"/>
    <w:rsid w:val="00A934AE"/>
    <w:rsid w:val="00A95BB0"/>
    <w:rsid w:val="00A978F5"/>
    <w:rsid w:val="00AB5070"/>
    <w:rsid w:val="00B04A2E"/>
    <w:rsid w:val="00B12761"/>
    <w:rsid w:val="00B14F26"/>
    <w:rsid w:val="00B363B3"/>
    <w:rsid w:val="00B36888"/>
    <w:rsid w:val="00B52609"/>
    <w:rsid w:val="00B82F47"/>
    <w:rsid w:val="00B93221"/>
    <w:rsid w:val="00B96633"/>
    <w:rsid w:val="00BD0EAD"/>
    <w:rsid w:val="00BD7019"/>
    <w:rsid w:val="00BE484A"/>
    <w:rsid w:val="00BF6A13"/>
    <w:rsid w:val="00C30CD5"/>
    <w:rsid w:val="00C55DC7"/>
    <w:rsid w:val="00C72CC8"/>
    <w:rsid w:val="00CC744C"/>
    <w:rsid w:val="00CD0B8E"/>
    <w:rsid w:val="00CD1553"/>
    <w:rsid w:val="00CD7075"/>
    <w:rsid w:val="00D0432E"/>
    <w:rsid w:val="00D25918"/>
    <w:rsid w:val="00D63017"/>
    <w:rsid w:val="00D64E4A"/>
    <w:rsid w:val="00D87EB2"/>
    <w:rsid w:val="00DB40D5"/>
    <w:rsid w:val="00DB582F"/>
    <w:rsid w:val="00E078AA"/>
    <w:rsid w:val="00E241A1"/>
    <w:rsid w:val="00E4199C"/>
    <w:rsid w:val="00E57DA7"/>
    <w:rsid w:val="00E64A59"/>
    <w:rsid w:val="00E65A55"/>
    <w:rsid w:val="00EB620B"/>
    <w:rsid w:val="00EE0BD2"/>
    <w:rsid w:val="00F153C7"/>
    <w:rsid w:val="00F4303D"/>
    <w:rsid w:val="00F56695"/>
    <w:rsid w:val="00F646B1"/>
    <w:rsid w:val="00F94880"/>
    <w:rsid w:val="00FC0FAC"/>
    <w:rsid w:val="00FC2FDA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C72CC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rsid w:val="0077606C"/>
  </w:style>
  <w:style w:type="paragraph" w:styleId="ListParagraph">
    <w:name w:val="List Paragraph"/>
    <w:basedOn w:val="Normal"/>
    <w:uiPriority w:val="34"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Pa3">
    <w:name w:val="Pa3"/>
    <w:basedOn w:val="Normal"/>
    <w:next w:val="Normal"/>
    <w:uiPriority w:val="99"/>
    <w:rsid w:val="00614F7E"/>
    <w:pPr>
      <w:autoSpaceDE w:val="0"/>
      <w:autoSpaceDN w:val="0"/>
      <w:adjustRightInd w:val="0"/>
      <w:spacing w:line="241" w:lineRule="atLeast"/>
    </w:pPr>
    <w:rPr>
      <w:rFonts w:eastAsiaTheme="minorHAnsi" w:cs="Arial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4B115D5FFD34487C2DEF6F021877A" ma:contentTypeVersion="18" ma:contentTypeDescription="Create a new document." ma:contentTypeScope="" ma:versionID="82486bb42002b66a351b6d7fc7ddca17">
  <xsd:schema xmlns:xsd="http://www.w3.org/2001/XMLSchema" xmlns:xs="http://www.w3.org/2001/XMLSchema" xmlns:p="http://schemas.microsoft.com/office/2006/metadata/properties" xmlns:ns2="2cbda01f-3da9-47c0-af27-fe9a3cd854c9" xmlns:ns3="b7b97f35-70d7-4a2c-a8dc-9e95e456d3dd" targetNamespace="http://schemas.microsoft.com/office/2006/metadata/properties" ma:root="true" ma:fieldsID="bcb0bd9d909f327bc0f6a65b493f6ecc" ns2:_="" ns3:_="">
    <xsd:import namespace="2cbda01f-3da9-47c0-af27-fe9a3cd854c9"/>
    <xsd:import namespace="b7b97f35-70d7-4a2c-a8dc-9e95e456d3dd"/>
    <xsd:element name="properties">
      <xsd:complexType>
        <xsd:sequence>
          <xsd:element name="documentManagement">
            <xsd:complexType>
              <xsd:all>
                <xsd:element ref="ns2:OwnerEmail"/>
                <xsd:element ref="ns2:ReviewDate"/>
                <xsd:element ref="ns2:_Flow_SignoffStatus" minOccurs="0"/>
                <xsd:element ref="ns2:ImportantDocumen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da01f-3da9-47c0-af27-fe9a3cd854c9" elementFormDefault="qualified">
    <xsd:import namespace="http://schemas.microsoft.com/office/2006/documentManagement/types"/>
    <xsd:import namespace="http://schemas.microsoft.com/office/infopath/2007/PartnerControls"/>
    <xsd:element name="OwnerEmail" ma:index="2" ma:displayName="Owner Email" ma:format="Dropdown" ma:internalName="OwnerEmail" ma:readOnly="false">
      <xsd:simpleType>
        <xsd:union memberTypes="dms:Text">
          <xsd:simpleType>
            <xsd:restriction base="dms:Choice">
              <xsd:enumeration value="extranet@durham.gov.uk"/>
            </xsd:restriction>
          </xsd:simpleType>
        </xsd:union>
      </xsd:simpleType>
    </xsd:element>
    <xsd:element name="ReviewDate" ma:index="3" ma:displayName="Review Date" ma:format="DateOnly" ma:internalName="ReviewDate" ma:readOnly="false">
      <xsd:simpleType>
        <xsd:restriction base="dms:DateTime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portantDocument" ma:index="7" nillable="true" ma:displayName="Important Document" ma:default="0" ma:format="Dropdown" ma:hidden="true" ma:internalName="ImportantDocument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97f35-70d7-4a2c-a8dc-9e95e456d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2cbda01f-3da9-47c0-af27-fe9a3cd854c9">2026-09-29T23:00:00+00:00</ReviewDate>
    <ImportantDocument xmlns="2cbda01f-3da9-47c0-af27-fe9a3cd854c9">false</ImportantDocument>
    <OwnerEmail xmlns="2cbda01f-3da9-47c0-af27-fe9a3cd854c9">hradvice@durham.gov.uk</OwnerEmail>
    <_Flow_SignoffStatus xmlns="2cbda01f-3da9-47c0-af27-fe9a3cd854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6B469F-F015-4C9A-97CD-597A284793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BC4AD9-9638-46EB-8034-810B412E0683}"/>
</file>

<file path=customXml/itemProps4.xml><?xml version="1.0" encoding="utf-8"?>
<ds:datastoreItem xmlns:ds="http://schemas.openxmlformats.org/officeDocument/2006/customXml" ds:itemID="{9D2980BE-10E7-4EE5-AC21-F01702919EDD}"/>
</file>

<file path=customXml/itemProps5.xml><?xml version="1.0" encoding="utf-8"?>
<ds:datastoreItem xmlns:ds="http://schemas.openxmlformats.org/officeDocument/2006/customXml" ds:itemID="{1DDB0C55-5245-4AAF-9470-D34BB24CB885}"/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Lauren Kaps</cp:lastModifiedBy>
  <cp:revision>3</cp:revision>
  <cp:lastPrinted>2015-09-15T14:16:00Z</cp:lastPrinted>
  <dcterms:created xsi:type="dcterms:W3CDTF">2020-09-28T09:01:00Z</dcterms:created>
  <dcterms:modified xsi:type="dcterms:W3CDTF">2020-09-28T09:06:00Z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0x0101009E14B115D5FFD34487C2DEF6F021877A</vt:lpwstr>
  </property>
</Properties>
</file>